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135AFAB3" w14:textId="47771500" w:rsidR="008629BC" w:rsidRDefault="0040703E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‏ט</w:t>
      </w:r>
      <w:r>
        <w:rPr>
          <w:rFonts w:cs="David"/>
          <w:sz w:val="24"/>
          <w:szCs w:val="24"/>
          <w:rtl/>
        </w:rPr>
        <w:t xml:space="preserve">"ז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סיון תשפ"ו</w:t>
      </w:r>
    </w:p>
    <w:p w14:paraId="7C193D52" w14:textId="07DDA97D" w:rsidR="0040703E" w:rsidRDefault="0040703E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1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יוני 2026)</w:t>
      </w:r>
    </w:p>
    <w:p w14:paraId="46053CA3" w14:textId="77777777" w:rsidR="008629BC" w:rsidRDefault="008629BC">
      <w:pPr>
        <w:rPr>
          <w:rFonts w:cs="David"/>
          <w:sz w:val="24"/>
          <w:szCs w:val="24"/>
          <w:rtl/>
        </w:rPr>
      </w:pPr>
    </w:p>
    <w:p w14:paraId="071AF6EF" w14:textId="77777777" w:rsidR="00B81577" w:rsidRDefault="00B81577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5EC975E4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>תשלומי חובה</w:t>
      </w:r>
      <w:r w:rsidR="000E585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D93DAC">
        <w:rPr>
          <w:rFonts w:hint="cs"/>
          <w:b/>
          <w:bCs/>
          <w:sz w:val="28"/>
          <w:szCs w:val="28"/>
          <w:u w:val="single"/>
          <w:rtl/>
        </w:rPr>
        <w:t>6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0E5853">
        <w:rPr>
          <w:rFonts w:hint="cs"/>
          <w:b/>
          <w:bCs/>
          <w:sz w:val="28"/>
          <w:szCs w:val="28"/>
          <w:u w:val="single"/>
          <w:rtl/>
        </w:rPr>
        <w:t>6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D93DAC">
        <w:rPr>
          <w:rFonts w:hint="cs"/>
          <w:b/>
          <w:bCs/>
          <w:sz w:val="28"/>
          <w:szCs w:val="28"/>
          <w:u w:val="single"/>
          <w:rtl/>
        </w:rPr>
        <w:t>5</w:t>
      </w:r>
      <w:r w:rsidR="00112556">
        <w:rPr>
          <w:rFonts w:hint="cs"/>
          <w:b/>
          <w:bCs/>
          <w:sz w:val="28"/>
          <w:szCs w:val="28"/>
          <w:u w:val="single"/>
          <w:rtl/>
        </w:rPr>
        <w:t>/26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715"/>
        <w:gridCol w:w="1982"/>
      </w:tblGrid>
      <w:tr w:rsidR="002A4487" w14:paraId="34878530" w14:textId="77777777" w:rsidTr="003406F6">
        <w:trPr>
          <w:trHeight w:val="375"/>
        </w:trPr>
        <w:tc>
          <w:tcPr>
            <w:tcW w:w="2643" w:type="dxa"/>
          </w:tcPr>
          <w:p w14:paraId="1691A163" w14:textId="77777777" w:rsidR="002A4487" w:rsidRPr="003406F6" w:rsidRDefault="002A4487" w:rsidP="009A6FCB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</w:p>
        </w:tc>
        <w:tc>
          <w:tcPr>
            <w:tcW w:w="2715" w:type="dxa"/>
          </w:tcPr>
          <w:p w14:paraId="6BE904B7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אחרון להגשה</w:t>
            </w:r>
            <w:r w:rsidRPr="003406F6">
              <w:rPr>
                <w:rFonts w:cs="David"/>
                <w:b/>
                <w:bCs/>
                <w:sz w:val="36"/>
                <w:szCs w:val="36"/>
                <w:rtl/>
              </w:rPr>
              <w:br/>
            </w: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עד שעה 14:00  ב:</w:t>
            </w:r>
          </w:p>
        </w:tc>
        <w:tc>
          <w:tcPr>
            <w:tcW w:w="1982" w:type="dxa"/>
          </w:tcPr>
          <w:p w14:paraId="6566D1B2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תשלום</w:t>
            </w:r>
          </w:p>
        </w:tc>
      </w:tr>
      <w:tr w:rsidR="006C1E9E" w14:paraId="67490D18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קיבוץ שיתופי</w:t>
            </w:r>
          </w:p>
        </w:tc>
        <w:tc>
          <w:tcPr>
            <w:tcW w:w="2715" w:type="dxa"/>
            <w:vAlign w:val="center"/>
          </w:tcPr>
          <w:p w14:paraId="6F9D185A" w14:textId="6AB6A7E4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617CBE"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/6/26</w:t>
            </w:r>
          </w:p>
        </w:tc>
        <w:tc>
          <w:tcPr>
            <w:tcW w:w="1982" w:type="dxa"/>
            <w:vAlign w:val="center"/>
          </w:tcPr>
          <w:p w14:paraId="78BC34F8" w14:textId="5790C5B3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4/6/26</w:t>
            </w:r>
          </w:p>
        </w:tc>
      </w:tr>
      <w:tr w:rsidR="006C1E9E" w14:paraId="007E28CA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ניכויים ומקדמות מס הכנסה</w:t>
            </w:r>
          </w:p>
        </w:tc>
        <w:tc>
          <w:tcPr>
            <w:tcW w:w="2715" w:type="dxa"/>
            <w:vAlign w:val="center"/>
          </w:tcPr>
          <w:p w14:paraId="200F242B" w14:textId="7DB34BD8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4/6/26</w:t>
            </w:r>
          </w:p>
        </w:tc>
        <w:tc>
          <w:tcPr>
            <w:tcW w:w="1982" w:type="dxa"/>
            <w:vAlign w:val="center"/>
          </w:tcPr>
          <w:p w14:paraId="7FEB49E1" w14:textId="3D1391B6" w:rsidR="006C1E9E" w:rsidRPr="003406F6" w:rsidRDefault="008629BC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7/6/26</w:t>
            </w:r>
          </w:p>
        </w:tc>
      </w:tr>
      <w:tr w:rsidR="006C1E9E" w14:paraId="11D87DC9" w14:textId="77777777" w:rsidTr="003406F6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 xml:space="preserve">מע"מ </w:t>
            </w:r>
          </w:p>
        </w:tc>
        <w:tc>
          <w:tcPr>
            <w:tcW w:w="2715" w:type="dxa"/>
            <w:vAlign w:val="center"/>
          </w:tcPr>
          <w:p w14:paraId="38C7CE40" w14:textId="0463B230" w:rsidR="006C1E9E" w:rsidRPr="003406F6" w:rsidRDefault="00617CB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</w:t>
            </w:r>
            <w:r w:rsidR="00D93DAC">
              <w:rPr>
                <w:rFonts w:cs="David" w:hint="cs"/>
                <w:sz w:val="36"/>
                <w:szCs w:val="36"/>
                <w:rtl/>
              </w:rPr>
              <w:t>7/6/26</w:t>
            </w:r>
          </w:p>
        </w:tc>
        <w:tc>
          <w:tcPr>
            <w:tcW w:w="1982" w:type="dxa"/>
            <w:vAlign w:val="center"/>
          </w:tcPr>
          <w:p w14:paraId="64404D0B" w14:textId="3DCD7162" w:rsidR="006C1E9E" w:rsidRPr="003406F6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2</w:t>
            </w:r>
            <w:r w:rsidR="00D93DAC">
              <w:rPr>
                <w:rFonts w:cs="David" w:hint="cs"/>
                <w:sz w:val="36"/>
                <w:szCs w:val="36"/>
                <w:rtl/>
              </w:rPr>
              <w:t>2/6/26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AD310" w14:textId="77777777" w:rsidR="00A52163" w:rsidRDefault="00A52163">
      <w:r>
        <w:separator/>
      </w:r>
    </w:p>
  </w:endnote>
  <w:endnote w:type="continuationSeparator" w:id="0">
    <w:p w14:paraId="19424934" w14:textId="77777777" w:rsidR="00A52163" w:rsidRDefault="00A52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F9C28" w14:textId="77777777" w:rsidR="00A52163" w:rsidRDefault="00A52163">
      <w:r>
        <w:separator/>
      </w:r>
    </w:p>
  </w:footnote>
  <w:footnote w:type="continuationSeparator" w:id="0">
    <w:p w14:paraId="4D35637E" w14:textId="77777777" w:rsidR="00A52163" w:rsidRDefault="00A52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E5853"/>
    <w:rsid w:val="000F109A"/>
    <w:rsid w:val="00101F7C"/>
    <w:rsid w:val="00112556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B663E"/>
    <w:rsid w:val="002C7BFE"/>
    <w:rsid w:val="002D1392"/>
    <w:rsid w:val="002F3547"/>
    <w:rsid w:val="0030450E"/>
    <w:rsid w:val="00304E7A"/>
    <w:rsid w:val="00307A23"/>
    <w:rsid w:val="00310F54"/>
    <w:rsid w:val="003406F6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3F5C"/>
    <w:rsid w:val="003D5458"/>
    <w:rsid w:val="003D5E79"/>
    <w:rsid w:val="003D7C89"/>
    <w:rsid w:val="0040703E"/>
    <w:rsid w:val="00407CBE"/>
    <w:rsid w:val="00410455"/>
    <w:rsid w:val="00414471"/>
    <w:rsid w:val="00431394"/>
    <w:rsid w:val="00441ACF"/>
    <w:rsid w:val="00442D9E"/>
    <w:rsid w:val="00450D16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17CBE"/>
    <w:rsid w:val="00620266"/>
    <w:rsid w:val="006231F6"/>
    <w:rsid w:val="006559D5"/>
    <w:rsid w:val="00660B0B"/>
    <w:rsid w:val="00674D25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777AE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629BC"/>
    <w:rsid w:val="0089541E"/>
    <w:rsid w:val="008A560C"/>
    <w:rsid w:val="008A6C40"/>
    <w:rsid w:val="008C15FE"/>
    <w:rsid w:val="008C2561"/>
    <w:rsid w:val="008D4E71"/>
    <w:rsid w:val="008D74FC"/>
    <w:rsid w:val="008E111D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2163"/>
    <w:rsid w:val="00A53739"/>
    <w:rsid w:val="00A5623C"/>
    <w:rsid w:val="00A75B8B"/>
    <w:rsid w:val="00AA3878"/>
    <w:rsid w:val="00AA7C91"/>
    <w:rsid w:val="00AB2B9E"/>
    <w:rsid w:val="00AB7474"/>
    <w:rsid w:val="00AD3237"/>
    <w:rsid w:val="00AD4473"/>
    <w:rsid w:val="00AE26D3"/>
    <w:rsid w:val="00AE5520"/>
    <w:rsid w:val="00AE6E92"/>
    <w:rsid w:val="00AF4076"/>
    <w:rsid w:val="00AF5133"/>
    <w:rsid w:val="00AF5FCB"/>
    <w:rsid w:val="00AF6CBB"/>
    <w:rsid w:val="00B16AE6"/>
    <w:rsid w:val="00B33A2B"/>
    <w:rsid w:val="00B53FE6"/>
    <w:rsid w:val="00B54CFD"/>
    <w:rsid w:val="00B55E16"/>
    <w:rsid w:val="00B61664"/>
    <w:rsid w:val="00B63D27"/>
    <w:rsid w:val="00B8157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548A8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4655"/>
    <w:rsid w:val="00D05BF9"/>
    <w:rsid w:val="00D07BFA"/>
    <w:rsid w:val="00D1414E"/>
    <w:rsid w:val="00D15018"/>
    <w:rsid w:val="00D1595C"/>
    <w:rsid w:val="00D20FB2"/>
    <w:rsid w:val="00D32CFF"/>
    <w:rsid w:val="00D503B6"/>
    <w:rsid w:val="00D524EF"/>
    <w:rsid w:val="00D8325B"/>
    <w:rsid w:val="00D93DAC"/>
    <w:rsid w:val="00D96A8C"/>
    <w:rsid w:val="00DC4C8D"/>
    <w:rsid w:val="00DC56A0"/>
    <w:rsid w:val="00DD5692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37E99"/>
    <w:rsid w:val="00E41C87"/>
    <w:rsid w:val="00E5330B"/>
    <w:rsid w:val="00E67608"/>
    <w:rsid w:val="00E67D53"/>
    <w:rsid w:val="00E71039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4304"/>
    <w:rsid w:val="00FB5EE9"/>
    <w:rsid w:val="00FB65F0"/>
    <w:rsid w:val="00FB7E3A"/>
    <w:rsid w:val="00FD068A"/>
    <w:rsid w:val="00FD29E5"/>
    <w:rsid w:val="00FD7B3D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24</TotalTime>
  <Pages>1</Pages>
  <Words>74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23</cp:revision>
  <cp:lastPrinted>2013-08-26T08:41:00Z</cp:lastPrinted>
  <dcterms:created xsi:type="dcterms:W3CDTF">2025-07-02T11:29:00Z</dcterms:created>
  <dcterms:modified xsi:type="dcterms:W3CDTF">2026-06-01T07:19:00Z</dcterms:modified>
</cp:coreProperties>
</file>