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606FB7AF" w14:textId="1BC82F0B" w:rsidR="00B81577" w:rsidRDefault="008629BC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‏י</w:t>
      </w:r>
      <w:r>
        <w:rPr>
          <w:rFonts w:cs="David"/>
          <w:sz w:val="24"/>
          <w:szCs w:val="24"/>
          <w:rtl/>
        </w:rPr>
        <w:t xml:space="preserve">"ז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אייר תשפ"ו</w:t>
      </w:r>
    </w:p>
    <w:p w14:paraId="135AFAB3" w14:textId="40A11F22" w:rsidR="008629BC" w:rsidRDefault="008629BC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4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מאי 2026)</w:t>
      </w:r>
    </w:p>
    <w:p w14:paraId="46053CA3" w14:textId="77777777" w:rsidR="008629BC" w:rsidRDefault="008629BC">
      <w:pPr>
        <w:rPr>
          <w:rFonts w:cs="David"/>
          <w:sz w:val="24"/>
          <w:szCs w:val="24"/>
          <w:rtl/>
        </w:rPr>
      </w:pPr>
    </w:p>
    <w:p w14:paraId="071AF6EF" w14:textId="77777777" w:rsidR="00B81577" w:rsidRDefault="00B81577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52204D53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>תשלומי חובה</w:t>
      </w:r>
      <w:r w:rsidR="000E585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629BC">
        <w:rPr>
          <w:rFonts w:hint="cs"/>
          <w:b/>
          <w:bCs/>
          <w:sz w:val="28"/>
          <w:szCs w:val="28"/>
          <w:u w:val="single"/>
          <w:rtl/>
        </w:rPr>
        <w:t>5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0E5853">
        <w:rPr>
          <w:rFonts w:hint="cs"/>
          <w:b/>
          <w:bCs/>
          <w:sz w:val="28"/>
          <w:szCs w:val="28"/>
          <w:u w:val="single"/>
          <w:rtl/>
        </w:rPr>
        <w:t>6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8629BC">
        <w:rPr>
          <w:rFonts w:hint="cs"/>
          <w:b/>
          <w:bCs/>
          <w:sz w:val="28"/>
          <w:szCs w:val="28"/>
          <w:u w:val="single"/>
          <w:rtl/>
        </w:rPr>
        <w:t>4</w:t>
      </w:r>
      <w:r w:rsidR="00112556">
        <w:rPr>
          <w:rFonts w:hint="cs"/>
          <w:b/>
          <w:bCs/>
          <w:sz w:val="28"/>
          <w:szCs w:val="28"/>
          <w:u w:val="single"/>
          <w:rtl/>
        </w:rPr>
        <w:t>/26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715"/>
        <w:gridCol w:w="1982"/>
      </w:tblGrid>
      <w:tr w:rsidR="002A4487" w14:paraId="34878530" w14:textId="77777777" w:rsidTr="003406F6">
        <w:trPr>
          <w:trHeight w:val="375"/>
        </w:trPr>
        <w:tc>
          <w:tcPr>
            <w:tcW w:w="2643" w:type="dxa"/>
          </w:tcPr>
          <w:p w14:paraId="1691A163" w14:textId="77777777" w:rsidR="002A4487" w:rsidRPr="003406F6" w:rsidRDefault="002A4487" w:rsidP="009A6FCB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</w:p>
        </w:tc>
        <w:tc>
          <w:tcPr>
            <w:tcW w:w="2715" w:type="dxa"/>
          </w:tcPr>
          <w:p w14:paraId="6BE904B7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אחרון להגשה</w:t>
            </w:r>
            <w:r w:rsidRPr="003406F6">
              <w:rPr>
                <w:rFonts w:cs="David"/>
                <w:b/>
                <w:bCs/>
                <w:sz w:val="36"/>
                <w:szCs w:val="36"/>
                <w:rtl/>
              </w:rPr>
              <w:br/>
            </w: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עד שעה 14:00  ב:</w:t>
            </w:r>
          </w:p>
        </w:tc>
        <w:tc>
          <w:tcPr>
            <w:tcW w:w="1982" w:type="dxa"/>
          </w:tcPr>
          <w:p w14:paraId="6566D1B2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תשלום</w:t>
            </w:r>
          </w:p>
        </w:tc>
      </w:tr>
      <w:tr w:rsidR="006C1E9E" w14:paraId="67490D18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קיבוץ שיתופי</w:t>
            </w:r>
          </w:p>
        </w:tc>
        <w:tc>
          <w:tcPr>
            <w:tcW w:w="2715" w:type="dxa"/>
            <w:vAlign w:val="center"/>
          </w:tcPr>
          <w:p w14:paraId="6F9D185A" w14:textId="3BECA108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617CBE">
              <w:rPr>
                <w:rFonts w:cs="David" w:hint="cs"/>
                <w:sz w:val="36"/>
                <w:szCs w:val="36"/>
                <w:rtl/>
              </w:rPr>
              <w:t>1</w:t>
            </w:r>
            <w:r w:rsidR="008629BC">
              <w:rPr>
                <w:rFonts w:cs="David" w:hint="cs"/>
                <w:sz w:val="36"/>
                <w:szCs w:val="36"/>
                <w:rtl/>
              </w:rPr>
              <w:t>/5/26</w:t>
            </w:r>
          </w:p>
        </w:tc>
        <w:tc>
          <w:tcPr>
            <w:tcW w:w="1982" w:type="dxa"/>
            <w:vAlign w:val="center"/>
          </w:tcPr>
          <w:p w14:paraId="78BC34F8" w14:textId="10661D3A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8629BC">
              <w:rPr>
                <w:rFonts w:cs="David" w:hint="cs"/>
                <w:sz w:val="36"/>
                <w:szCs w:val="36"/>
                <w:rtl/>
              </w:rPr>
              <w:t>3/5/26</w:t>
            </w:r>
          </w:p>
        </w:tc>
      </w:tr>
      <w:tr w:rsidR="006C1E9E" w14:paraId="007E28CA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ניכויים ומקדמות מס הכנסה</w:t>
            </w:r>
          </w:p>
        </w:tc>
        <w:tc>
          <w:tcPr>
            <w:tcW w:w="2715" w:type="dxa"/>
            <w:vAlign w:val="center"/>
          </w:tcPr>
          <w:p w14:paraId="200F242B" w14:textId="647F4CE0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617CBE">
              <w:rPr>
                <w:rFonts w:cs="David" w:hint="cs"/>
                <w:sz w:val="36"/>
                <w:szCs w:val="36"/>
                <w:rtl/>
              </w:rPr>
              <w:t>3</w:t>
            </w:r>
            <w:r w:rsidR="008629BC">
              <w:rPr>
                <w:rFonts w:cs="David" w:hint="cs"/>
                <w:sz w:val="36"/>
                <w:szCs w:val="36"/>
                <w:rtl/>
              </w:rPr>
              <w:t>/5/26</w:t>
            </w:r>
          </w:p>
        </w:tc>
        <w:tc>
          <w:tcPr>
            <w:tcW w:w="1982" w:type="dxa"/>
            <w:vAlign w:val="center"/>
          </w:tcPr>
          <w:p w14:paraId="7FEB49E1" w14:textId="4E9AB8A2" w:rsidR="006C1E9E" w:rsidRPr="003406F6" w:rsidRDefault="008629BC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18/5/26</w:t>
            </w:r>
          </w:p>
        </w:tc>
      </w:tr>
      <w:tr w:rsidR="006C1E9E" w14:paraId="11D87DC9" w14:textId="77777777" w:rsidTr="003406F6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 xml:space="preserve">מע"מ </w:t>
            </w:r>
          </w:p>
        </w:tc>
        <w:tc>
          <w:tcPr>
            <w:tcW w:w="2715" w:type="dxa"/>
            <w:vAlign w:val="center"/>
          </w:tcPr>
          <w:p w14:paraId="38C7CE40" w14:textId="307CC1B9" w:rsidR="006C1E9E" w:rsidRPr="003406F6" w:rsidRDefault="00617CB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19</w:t>
            </w:r>
            <w:r w:rsidR="008629BC">
              <w:rPr>
                <w:rFonts w:cs="David" w:hint="cs"/>
                <w:sz w:val="36"/>
                <w:szCs w:val="36"/>
                <w:rtl/>
              </w:rPr>
              <w:t>/5/26</w:t>
            </w:r>
          </w:p>
        </w:tc>
        <w:tc>
          <w:tcPr>
            <w:tcW w:w="1982" w:type="dxa"/>
            <w:vAlign w:val="center"/>
          </w:tcPr>
          <w:p w14:paraId="64404D0B" w14:textId="34D3032C" w:rsidR="006C1E9E" w:rsidRPr="003406F6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2</w:t>
            </w:r>
            <w:r w:rsidR="008629BC">
              <w:rPr>
                <w:rFonts w:cs="David" w:hint="cs"/>
                <w:sz w:val="36"/>
                <w:szCs w:val="36"/>
                <w:rtl/>
              </w:rPr>
              <w:t>5/5/26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052E" w14:textId="77777777" w:rsidR="00A75B8B" w:rsidRDefault="00A75B8B">
      <w:r>
        <w:separator/>
      </w:r>
    </w:p>
  </w:endnote>
  <w:endnote w:type="continuationSeparator" w:id="0">
    <w:p w14:paraId="6606643A" w14:textId="77777777" w:rsidR="00A75B8B" w:rsidRDefault="00A7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F5106" w14:textId="77777777" w:rsidR="00A75B8B" w:rsidRDefault="00A75B8B">
      <w:r>
        <w:separator/>
      </w:r>
    </w:p>
  </w:footnote>
  <w:footnote w:type="continuationSeparator" w:id="0">
    <w:p w14:paraId="051F12D8" w14:textId="77777777" w:rsidR="00A75B8B" w:rsidRDefault="00A75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E5853"/>
    <w:rsid w:val="000F109A"/>
    <w:rsid w:val="00101F7C"/>
    <w:rsid w:val="00112556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B663E"/>
    <w:rsid w:val="002C7BFE"/>
    <w:rsid w:val="002D1392"/>
    <w:rsid w:val="002F3547"/>
    <w:rsid w:val="0030450E"/>
    <w:rsid w:val="00304E7A"/>
    <w:rsid w:val="00307A23"/>
    <w:rsid w:val="00310F54"/>
    <w:rsid w:val="003406F6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3F5C"/>
    <w:rsid w:val="003D5458"/>
    <w:rsid w:val="003D5E79"/>
    <w:rsid w:val="003D7C89"/>
    <w:rsid w:val="00407CBE"/>
    <w:rsid w:val="00410455"/>
    <w:rsid w:val="00414471"/>
    <w:rsid w:val="00431394"/>
    <w:rsid w:val="00441ACF"/>
    <w:rsid w:val="00442D9E"/>
    <w:rsid w:val="00450D16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17CBE"/>
    <w:rsid w:val="00620266"/>
    <w:rsid w:val="006231F6"/>
    <w:rsid w:val="006559D5"/>
    <w:rsid w:val="00660B0B"/>
    <w:rsid w:val="00674D25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777AE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629BC"/>
    <w:rsid w:val="0089541E"/>
    <w:rsid w:val="008A560C"/>
    <w:rsid w:val="008A6C40"/>
    <w:rsid w:val="008C15FE"/>
    <w:rsid w:val="008C2561"/>
    <w:rsid w:val="008D4E71"/>
    <w:rsid w:val="008D74FC"/>
    <w:rsid w:val="008E111D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75B8B"/>
    <w:rsid w:val="00AA3878"/>
    <w:rsid w:val="00AA7C91"/>
    <w:rsid w:val="00AB2B9E"/>
    <w:rsid w:val="00AB7474"/>
    <w:rsid w:val="00AD3237"/>
    <w:rsid w:val="00AD4473"/>
    <w:rsid w:val="00AE26D3"/>
    <w:rsid w:val="00AE5520"/>
    <w:rsid w:val="00AE6E92"/>
    <w:rsid w:val="00AF4076"/>
    <w:rsid w:val="00AF5133"/>
    <w:rsid w:val="00AF5FCB"/>
    <w:rsid w:val="00AF6CBB"/>
    <w:rsid w:val="00B16AE6"/>
    <w:rsid w:val="00B33A2B"/>
    <w:rsid w:val="00B53FE6"/>
    <w:rsid w:val="00B54CFD"/>
    <w:rsid w:val="00B55E16"/>
    <w:rsid w:val="00B61664"/>
    <w:rsid w:val="00B63D27"/>
    <w:rsid w:val="00B8157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548A8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4655"/>
    <w:rsid w:val="00D07BFA"/>
    <w:rsid w:val="00D1414E"/>
    <w:rsid w:val="00D15018"/>
    <w:rsid w:val="00D1595C"/>
    <w:rsid w:val="00D20FB2"/>
    <w:rsid w:val="00D32CFF"/>
    <w:rsid w:val="00D503B6"/>
    <w:rsid w:val="00D524EF"/>
    <w:rsid w:val="00D8325B"/>
    <w:rsid w:val="00D96A8C"/>
    <w:rsid w:val="00DC4C8D"/>
    <w:rsid w:val="00DC56A0"/>
    <w:rsid w:val="00DD5692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37E99"/>
    <w:rsid w:val="00E41C87"/>
    <w:rsid w:val="00E5330B"/>
    <w:rsid w:val="00E67608"/>
    <w:rsid w:val="00E67D53"/>
    <w:rsid w:val="00E71039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4304"/>
    <w:rsid w:val="00FB5EE9"/>
    <w:rsid w:val="00FB65F0"/>
    <w:rsid w:val="00FB7E3A"/>
    <w:rsid w:val="00FD068A"/>
    <w:rsid w:val="00FD29E5"/>
    <w:rsid w:val="00FD7B3D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23</TotalTime>
  <Pages>1</Pages>
  <Words>74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שאן - יהודה אביישר</cp:lastModifiedBy>
  <cp:revision>21</cp:revision>
  <cp:lastPrinted>2013-08-26T08:41:00Z</cp:lastPrinted>
  <dcterms:created xsi:type="dcterms:W3CDTF">2025-07-02T11:29:00Z</dcterms:created>
  <dcterms:modified xsi:type="dcterms:W3CDTF">2026-05-04T13:29:00Z</dcterms:modified>
</cp:coreProperties>
</file>