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433C7" w14:textId="77777777" w:rsidR="006B111B" w:rsidRDefault="006B111B">
      <w:pPr>
        <w:rPr>
          <w:rFonts w:cs="David"/>
          <w:sz w:val="24"/>
          <w:szCs w:val="24"/>
          <w:rtl/>
        </w:rPr>
      </w:pPr>
    </w:p>
    <w:p w14:paraId="22E3B04C" w14:textId="35EB4C34" w:rsidR="00D04655" w:rsidRDefault="00B81577">
      <w:pPr>
        <w:rPr>
          <w:rFonts w:cs="David" w:hint="cs"/>
          <w:sz w:val="24"/>
          <w:szCs w:val="24"/>
          <w:rtl/>
        </w:rPr>
      </w:pPr>
      <w:r>
        <w:rPr>
          <w:rFonts w:cs="David" w:hint="eastAsia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"ה</w:t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eastAsia"/>
          <w:sz w:val="24"/>
          <w:szCs w:val="24"/>
          <w:rtl/>
        </w:rPr>
        <w:t>‏י</w:t>
      </w:r>
      <w:r>
        <w:rPr>
          <w:rFonts w:cs="David"/>
          <w:sz w:val="24"/>
          <w:szCs w:val="24"/>
          <w:rtl/>
        </w:rPr>
        <w:t xml:space="preserve">"ט </w:t>
      </w:r>
      <w:r>
        <w:rPr>
          <w:rFonts w:cs="David" w:hint="cs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ניסן תשפ"ו</w:t>
      </w:r>
    </w:p>
    <w:p w14:paraId="606FB7AF" w14:textId="43B2ADE8" w:rsidR="00B81577" w:rsidRDefault="00B81577">
      <w:pPr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  <w:t>(</w:t>
      </w:r>
      <w:r>
        <w:rPr>
          <w:rFonts w:cs="David" w:hint="eastAsia"/>
          <w:sz w:val="24"/>
          <w:szCs w:val="24"/>
          <w:rtl/>
        </w:rPr>
        <w:t>‏</w:t>
      </w:r>
      <w:r>
        <w:rPr>
          <w:rFonts w:cs="David"/>
          <w:sz w:val="24"/>
          <w:szCs w:val="24"/>
          <w:rtl/>
        </w:rPr>
        <w:t xml:space="preserve">6 </w:t>
      </w:r>
      <w:r>
        <w:rPr>
          <w:rFonts w:cs="David" w:hint="cs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אפריל 2026)</w:t>
      </w:r>
    </w:p>
    <w:p w14:paraId="071AF6EF" w14:textId="77777777" w:rsidR="00B81577" w:rsidRDefault="00B81577">
      <w:pPr>
        <w:rPr>
          <w:rFonts w:cs="David"/>
          <w:sz w:val="24"/>
          <w:szCs w:val="24"/>
          <w:rtl/>
        </w:rPr>
      </w:pPr>
    </w:p>
    <w:p w14:paraId="1F8B0E91" w14:textId="77777777" w:rsidR="00304E7A" w:rsidRDefault="00304E7A">
      <w:pPr>
        <w:rPr>
          <w:rFonts w:cs="David"/>
          <w:sz w:val="24"/>
          <w:szCs w:val="24"/>
          <w:rtl/>
        </w:rPr>
      </w:pPr>
    </w:p>
    <w:p w14:paraId="34BAA259" w14:textId="77777777" w:rsidR="002A4487" w:rsidRDefault="002A4487">
      <w:pPr>
        <w:rPr>
          <w:rFonts w:cs="David"/>
          <w:sz w:val="24"/>
          <w:szCs w:val="24"/>
          <w:rtl/>
        </w:rPr>
      </w:pPr>
    </w:p>
    <w:p w14:paraId="76F309B8" w14:textId="77777777" w:rsidR="002A4487" w:rsidRDefault="002A4487" w:rsidP="002A4487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לכבוד</w:t>
      </w:r>
    </w:p>
    <w:p w14:paraId="64C8CC6E" w14:textId="77777777" w:rsidR="002A4487" w:rsidRDefault="002A4487" w:rsidP="002A4487">
      <w:pPr>
        <w:pStyle w:val="5"/>
        <w:spacing w:line="240" w:lineRule="auto"/>
        <w:rPr>
          <w:rtl/>
        </w:rPr>
      </w:pPr>
      <w:r>
        <w:rPr>
          <w:rFonts w:hint="cs"/>
          <w:rtl/>
        </w:rPr>
        <w:t>גזברות/הנהלת חשבונות</w:t>
      </w:r>
    </w:p>
    <w:p w14:paraId="06578A15" w14:textId="77777777" w:rsidR="002A4487" w:rsidRDefault="002A4487" w:rsidP="002A4487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שלום רב,</w:t>
      </w:r>
    </w:p>
    <w:p w14:paraId="6758ED3E" w14:textId="2E3BD01C" w:rsidR="002A4487" w:rsidRDefault="002A4487" w:rsidP="00E21CF1">
      <w:pPr>
        <w:pStyle w:val="4"/>
        <w:rPr>
          <w:rFonts w:ascii="Comic Sans MS" w:hAnsi="Comic Sans MS"/>
          <w:rtl/>
        </w:rPr>
      </w:pPr>
      <w:r w:rsidRPr="001D3C0A">
        <w:rPr>
          <w:rFonts w:hint="cs"/>
          <w:sz w:val="28"/>
          <w:szCs w:val="28"/>
          <w:rtl/>
        </w:rPr>
        <w:t xml:space="preserve">הנדון: </w:t>
      </w:r>
      <w:r w:rsidRPr="001D3C0A">
        <w:rPr>
          <w:rFonts w:hint="cs"/>
          <w:b/>
          <w:bCs/>
          <w:sz w:val="28"/>
          <w:szCs w:val="28"/>
          <w:u w:val="single"/>
          <w:rtl/>
        </w:rPr>
        <w:t>תשלומי חובה</w:t>
      </w:r>
      <w:r w:rsidR="000E5853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B81577">
        <w:rPr>
          <w:rFonts w:hint="cs"/>
          <w:b/>
          <w:bCs/>
          <w:sz w:val="28"/>
          <w:szCs w:val="28"/>
          <w:u w:val="single"/>
          <w:rtl/>
        </w:rPr>
        <w:t>4</w:t>
      </w:r>
      <w:r w:rsidR="006B111B">
        <w:rPr>
          <w:rFonts w:hint="cs"/>
          <w:b/>
          <w:bCs/>
          <w:sz w:val="28"/>
          <w:szCs w:val="28"/>
          <w:u w:val="single"/>
          <w:rtl/>
        </w:rPr>
        <w:t>/2</w:t>
      </w:r>
      <w:r w:rsidR="000E5853">
        <w:rPr>
          <w:rFonts w:hint="cs"/>
          <w:b/>
          <w:bCs/>
          <w:sz w:val="28"/>
          <w:szCs w:val="28"/>
          <w:u w:val="single"/>
          <w:rtl/>
        </w:rPr>
        <w:t>6</w:t>
      </w:r>
      <w:r w:rsidRPr="001D3C0A">
        <w:rPr>
          <w:rFonts w:hint="cs"/>
          <w:b/>
          <w:bCs/>
          <w:sz w:val="28"/>
          <w:szCs w:val="28"/>
          <w:u w:val="single"/>
          <w:rtl/>
        </w:rPr>
        <w:t xml:space="preserve"> עבור </w:t>
      </w:r>
      <w:r w:rsidR="00B81577">
        <w:rPr>
          <w:rFonts w:hint="cs"/>
          <w:b/>
          <w:bCs/>
          <w:sz w:val="28"/>
          <w:szCs w:val="28"/>
          <w:u w:val="single"/>
          <w:rtl/>
        </w:rPr>
        <w:t>3</w:t>
      </w:r>
      <w:r w:rsidR="00112556">
        <w:rPr>
          <w:rFonts w:hint="cs"/>
          <w:b/>
          <w:bCs/>
          <w:sz w:val="28"/>
          <w:szCs w:val="28"/>
          <w:u w:val="single"/>
          <w:rtl/>
        </w:rPr>
        <w:t>/26</w:t>
      </w:r>
      <w:r>
        <w:rPr>
          <w:b/>
          <w:bCs/>
          <w:sz w:val="28"/>
          <w:szCs w:val="28"/>
          <w:u w:val="single"/>
          <w:rtl/>
        </w:rPr>
        <w:br/>
      </w:r>
    </w:p>
    <w:p w14:paraId="5B571E4D" w14:textId="77777777" w:rsidR="002A65D8" w:rsidRDefault="002A65D8" w:rsidP="002A65D8">
      <w:pPr>
        <w:autoSpaceDE w:val="0"/>
        <w:autoSpaceDN w:val="0"/>
        <w:adjustRightInd w:val="0"/>
        <w:rPr>
          <w:rFonts w:ascii="David" w:hAnsi="David" w:cs="David"/>
          <w:noProof w:val="0"/>
          <w:sz w:val="26"/>
          <w:szCs w:val="26"/>
          <w:rtl/>
          <w:lang w:eastAsia="en-US"/>
        </w:rPr>
      </w:pPr>
      <w:r>
        <w:rPr>
          <w:rFonts w:ascii="David" w:hAnsi="David" w:cs="David"/>
          <w:noProof w:val="0"/>
          <w:sz w:val="26"/>
          <w:szCs w:val="26"/>
          <w:rtl/>
          <w:lang w:eastAsia="en-US"/>
        </w:rPr>
        <w:t>להלן מועדי דיווח ו</w:t>
      </w:r>
      <w:r w:rsidR="00FF5707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תשלום של תשלומי החובה המשולמים במהלך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>חודש בגין</w:t>
      </w:r>
    </w:p>
    <w:p w14:paraId="3832459E" w14:textId="38B7CEE1" w:rsidR="00E21CF1" w:rsidRDefault="002A65D8" w:rsidP="002A65D8">
      <w:pPr>
        <w:rPr>
          <w:rtl/>
        </w:rPr>
      </w:pP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דוחות של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חודש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שעבר</w:t>
      </w:r>
      <w:r>
        <w:rPr>
          <w:rFonts w:ascii="David" w:hAnsi="David" w:cs="David" w:hint="cs"/>
          <w:noProof w:val="0"/>
          <w:sz w:val="26"/>
          <w:szCs w:val="26"/>
          <w:rtl/>
          <w:lang w:eastAsia="en-US"/>
        </w:rPr>
        <w:t>:</w:t>
      </w:r>
    </w:p>
    <w:p w14:paraId="7BA58979" w14:textId="77777777" w:rsidR="00E21CF1" w:rsidRDefault="00E21CF1" w:rsidP="00E21CF1">
      <w:pPr>
        <w:rPr>
          <w:rtl/>
        </w:rPr>
      </w:pPr>
    </w:p>
    <w:p w14:paraId="1897E750" w14:textId="77777777" w:rsidR="00E21CF1" w:rsidRPr="00E21CF1" w:rsidRDefault="00E21CF1" w:rsidP="00E21CF1">
      <w:pPr>
        <w:rPr>
          <w:rtl/>
        </w:rPr>
      </w:pPr>
    </w:p>
    <w:tbl>
      <w:tblPr>
        <w:bidiVisual/>
        <w:tblW w:w="0" w:type="auto"/>
        <w:tblInd w:w="1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3"/>
        <w:gridCol w:w="2715"/>
        <w:gridCol w:w="1982"/>
      </w:tblGrid>
      <w:tr w:rsidR="002A4487" w14:paraId="34878530" w14:textId="77777777" w:rsidTr="003406F6">
        <w:trPr>
          <w:trHeight w:val="375"/>
        </w:trPr>
        <w:tc>
          <w:tcPr>
            <w:tcW w:w="2643" w:type="dxa"/>
          </w:tcPr>
          <w:p w14:paraId="1691A163" w14:textId="77777777" w:rsidR="002A4487" w:rsidRPr="003406F6" w:rsidRDefault="002A4487" w:rsidP="009A6FCB">
            <w:pPr>
              <w:pStyle w:val="20"/>
              <w:spacing w:after="0" w:line="360" w:lineRule="auto"/>
              <w:rPr>
                <w:rFonts w:cs="David"/>
                <w:sz w:val="36"/>
                <w:szCs w:val="36"/>
                <w:rtl/>
              </w:rPr>
            </w:pPr>
          </w:p>
        </w:tc>
        <w:tc>
          <w:tcPr>
            <w:tcW w:w="2715" w:type="dxa"/>
          </w:tcPr>
          <w:p w14:paraId="6BE904B7" w14:textId="77777777" w:rsidR="002A4487" w:rsidRPr="003406F6" w:rsidRDefault="002A4487" w:rsidP="009A6FCB">
            <w:pPr>
              <w:pStyle w:val="20"/>
              <w:spacing w:after="0" w:line="240" w:lineRule="auto"/>
              <w:jc w:val="center"/>
              <w:rPr>
                <w:rFonts w:cs="David"/>
                <w:b/>
                <w:bCs/>
                <w:sz w:val="36"/>
                <w:szCs w:val="36"/>
                <w:rtl/>
              </w:rPr>
            </w:pPr>
            <w:r w:rsidRPr="003406F6">
              <w:rPr>
                <w:rFonts w:cs="David" w:hint="cs"/>
                <w:b/>
                <w:bCs/>
                <w:sz w:val="36"/>
                <w:szCs w:val="36"/>
                <w:rtl/>
              </w:rPr>
              <w:t>מועד אחרון להגשה</w:t>
            </w:r>
            <w:r w:rsidRPr="003406F6">
              <w:rPr>
                <w:rFonts w:cs="David"/>
                <w:b/>
                <w:bCs/>
                <w:sz w:val="36"/>
                <w:szCs w:val="36"/>
                <w:rtl/>
              </w:rPr>
              <w:br/>
            </w:r>
            <w:r w:rsidRPr="003406F6">
              <w:rPr>
                <w:rFonts w:cs="David" w:hint="cs"/>
                <w:b/>
                <w:bCs/>
                <w:sz w:val="36"/>
                <w:szCs w:val="36"/>
                <w:rtl/>
              </w:rPr>
              <w:t>עד שעה 14:00  ב:</w:t>
            </w:r>
          </w:p>
        </w:tc>
        <w:tc>
          <w:tcPr>
            <w:tcW w:w="1982" w:type="dxa"/>
          </w:tcPr>
          <w:p w14:paraId="6566D1B2" w14:textId="77777777" w:rsidR="002A4487" w:rsidRPr="003406F6" w:rsidRDefault="002A4487" w:rsidP="009A6FCB">
            <w:pPr>
              <w:pStyle w:val="20"/>
              <w:spacing w:after="0" w:line="240" w:lineRule="auto"/>
              <w:jc w:val="center"/>
              <w:rPr>
                <w:rFonts w:cs="David"/>
                <w:b/>
                <w:bCs/>
                <w:sz w:val="36"/>
                <w:szCs w:val="36"/>
                <w:rtl/>
              </w:rPr>
            </w:pPr>
            <w:r w:rsidRPr="003406F6">
              <w:rPr>
                <w:rFonts w:cs="David" w:hint="cs"/>
                <w:b/>
                <w:bCs/>
                <w:sz w:val="36"/>
                <w:szCs w:val="36"/>
                <w:rtl/>
              </w:rPr>
              <w:t>מועד תשלום</w:t>
            </w:r>
          </w:p>
        </w:tc>
      </w:tr>
      <w:tr w:rsidR="006C1E9E" w14:paraId="67490D18" w14:textId="77777777" w:rsidTr="003406F6">
        <w:trPr>
          <w:trHeight w:val="593"/>
        </w:trPr>
        <w:tc>
          <w:tcPr>
            <w:tcW w:w="2643" w:type="dxa"/>
            <w:vAlign w:val="center"/>
          </w:tcPr>
          <w:p w14:paraId="4E0D4F04" w14:textId="77777777" w:rsidR="006C1E9E" w:rsidRPr="003406F6" w:rsidRDefault="006C1E9E" w:rsidP="006C1E9E">
            <w:pPr>
              <w:pStyle w:val="20"/>
              <w:spacing w:after="0" w:line="360" w:lineRule="auto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>קיבוץ שיתופי</w:t>
            </w:r>
          </w:p>
        </w:tc>
        <w:tc>
          <w:tcPr>
            <w:tcW w:w="2715" w:type="dxa"/>
            <w:vAlign w:val="center"/>
          </w:tcPr>
          <w:p w14:paraId="6F9D185A" w14:textId="6D067C0B" w:rsidR="006C1E9E" w:rsidRPr="003406F6" w:rsidRDefault="00070BC9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>1</w:t>
            </w:r>
            <w:r w:rsidR="00B81577">
              <w:rPr>
                <w:rFonts w:cs="David" w:hint="cs"/>
                <w:sz w:val="36"/>
                <w:szCs w:val="36"/>
                <w:rtl/>
              </w:rPr>
              <w:t>2/4/26</w:t>
            </w:r>
          </w:p>
        </w:tc>
        <w:tc>
          <w:tcPr>
            <w:tcW w:w="1982" w:type="dxa"/>
            <w:vAlign w:val="center"/>
          </w:tcPr>
          <w:p w14:paraId="78BC34F8" w14:textId="0104DF01" w:rsidR="006C1E9E" w:rsidRPr="003406F6" w:rsidRDefault="00070BC9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>1</w:t>
            </w:r>
            <w:r w:rsidR="00B81577">
              <w:rPr>
                <w:rFonts w:cs="David" w:hint="cs"/>
                <w:sz w:val="36"/>
                <w:szCs w:val="36"/>
                <w:rtl/>
              </w:rPr>
              <w:t>4/4/26</w:t>
            </w:r>
          </w:p>
        </w:tc>
      </w:tr>
      <w:tr w:rsidR="006C1E9E" w14:paraId="007E28CA" w14:textId="77777777" w:rsidTr="003406F6">
        <w:trPr>
          <w:trHeight w:val="593"/>
        </w:trPr>
        <w:tc>
          <w:tcPr>
            <w:tcW w:w="2643" w:type="dxa"/>
            <w:vAlign w:val="center"/>
          </w:tcPr>
          <w:p w14:paraId="78884D6C" w14:textId="77777777" w:rsidR="006C1E9E" w:rsidRPr="003406F6" w:rsidRDefault="006C1E9E" w:rsidP="006C1E9E">
            <w:pPr>
              <w:pStyle w:val="20"/>
              <w:spacing w:after="0" w:line="360" w:lineRule="auto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>ניכויים ומקדמות מס הכנסה</w:t>
            </w:r>
          </w:p>
        </w:tc>
        <w:tc>
          <w:tcPr>
            <w:tcW w:w="2715" w:type="dxa"/>
            <w:vAlign w:val="center"/>
          </w:tcPr>
          <w:p w14:paraId="200F242B" w14:textId="3348F22D" w:rsidR="006C1E9E" w:rsidRPr="003406F6" w:rsidRDefault="002B663E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>
              <w:rPr>
                <w:rFonts w:cs="David" w:hint="cs"/>
                <w:sz w:val="36"/>
                <w:szCs w:val="36"/>
                <w:rtl/>
              </w:rPr>
              <w:t>19</w:t>
            </w:r>
            <w:r w:rsidR="00B81577">
              <w:rPr>
                <w:rFonts w:cs="David" w:hint="cs"/>
                <w:sz w:val="36"/>
                <w:szCs w:val="36"/>
                <w:rtl/>
              </w:rPr>
              <w:t>/4/26</w:t>
            </w:r>
          </w:p>
        </w:tc>
        <w:tc>
          <w:tcPr>
            <w:tcW w:w="1982" w:type="dxa"/>
            <w:vAlign w:val="center"/>
          </w:tcPr>
          <w:p w14:paraId="7FEB49E1" w14:textId="1C6D2253" w:rsidR="006C1E9E" w:rsidRPr="003406F6" w:rsidRDefault="002B663E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>
              <w:rPr>
                <w:rFonts w:cs="David" w:hint="cs"/>
                <w:sz w:val="36"/>
                <w:szCs w:val="36"/>
                <w:rtl/>
              </w:rPr>
              <w:t>2</w:t>
            </w:r>
            <w:r w:rsidR="00B81577">
              <w:rPr>
                <w:rFonts w:cs="David" w:hint="cs"/>
                <w:sz w:val="36"/>
                <w:szCs w:val="36"/>
                <w:rtl/>
              </w:rPr>
              <w:t>6/4/26</w:t>
            </w:r>
          </w:p>
        </w:tc>
      </w:tr>
      <w:tr w:rsidR="006C1E9E" w14:paraId="11D87DC9" w14:textId="77777777" w:rsidTr="003406F6">
        <w:trPr>
          <w:trHeight w:val="553"/>
        </w:trPr>
        <w:tc>
          <w:tcPr>
            <w:tcW w:w="2643" w:type="dxa"/>
            <w:vAlign w:val="center"/>
          </w:tcPr>
          <w:p w14:paraId="02EF7E2A" w14:textId="77777777" w:rsidR="006C1E9E" w:rsidRPr="003406F6" w:rsidRDefault="006C1E9E" w:rsidP="006C1E9E">
            <w:pPr>
              <w:pStyle w:val="20"/>
              <w:spacing w:after="0" w:line="360" w:lineRule="auto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 xml:space="preserve">מע"מ </w:t>
            </w:r>
          </w:p>
        </w:tc>
        <w:tc>
          <w:tcPr>
            <w:tcW w:w="2715" w:type="dxa"/>
            <w:vAlign w:val="center"/>
          </w:tcPr>
          <w:p w14:paraId="38C7CE40" w14:textId="656480C9" w:rsidR="006C1E9E" w:rsidRPr="003406F6" w:rsidRDefault="002B663E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>
              <w:rPr>
                <w:rFonts w:cs="David" w:hint="cs"/>
                <w:sz w:val="36"/>
                <w:szCs w:val="36"/>
                <w:rtl/>
              </w:rPr>
              <w:t>2</w:t>
            </w:r>
            <w:r w:rsidR="008E111D">
              <w:rPr>
                <w:rFonts w:cs="David" w:hint="cs"/>
                <w:sz w:val="36"/>
                <w:szCs w:val="36"/>
                <w:rtl/>
              </w:rPr>
              <w:t>0</w:t>
            </w:r>
            <w:r w:rsidR="00B81577">
              <w:rPr>
                <w:rFonts w:cs="David" w:hint="cs"/>
                <w:sz w:val="36"/>
                <w:szCs w:val="36"/>
                <w:rtl/>
              </w:rPr>
              <w:t>/4/26</w:t>
            </w:r>
          </w:p>
        </w:tc>
        <w:tc>
          <w:tcPr>
            <w:tcW w:w="1982" w:type="dxa"/>
            <w:vAlign w:val="center"/>
          </w:tcPr>
          <w:p w14:paraId="64404D0B" w14:textId="74545C47" w:rsidR="006C1E9E" w:rsidRPr="003406F6" w:rsidRDefault="00FF5707" w:rsidP="006C1E9E">
            <w:pPr>
              <w:pStyle w:val="20"/>
              <w:spacing w:after="0" w:line="360" w:lineRule="auto"/>
              <w:jc w:val="center"/>
              <w:rPr>
                <w:rFonts w:cs="David"/>
                <w:sz w:val="36"/>
                <w:szCs w:val="36"/>
                <w:rtl/>
              </w:rPr>
            </w:pPr>
            <w:r w:rsidRPr="003406F6">
              <w:rPr>
                <w:rFonts w:cs="David" w:hint="cs"/>
                <w:sz w:val="36"/>
                <w:szCs w:val="36"/>
                <w:rtl/>
              </w:rPr>
              <w:t>2</w:t>
            </w:r>
            <w:r w:rsidR="00B81577">
              <w:rPr>
                <w:rFonts w:cs="David" w:hint="cs"/>
                <w:sz w:val="36"/>
                <w:szCs w:val="36"/>
                <w:rtl/>
              </w:rPr>
              <w:t>6/4/26</w:t>
            </w:r>
          </w:p>
        </w:tc>
      </w:tr>
    </w:tbl>
    <w:p w14:paraId="395E32E1" w14:textId="77777777" w:rsidR="002A4487" w:rsidRDefault="002A4487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6DD2B7AE" w14:textId="77777777" w:rsidR="00AB2B9E" w:rsidRDefault="00AB2B9E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47DD752A" w14:textId="77777777" w:rsidR="005C6D97" w:rsidRDefault="005C6D97" w:rsidP="00414471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7D57FAAF" w14:textId="77777777" w:rsidR="00537D12" w:rsidRDefault="00537D12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0EC12047" w14:textId="77777777" w:rsidR="002A4487" w:rsidRPr="00B34434" w:rsidRDefault="00E41C87" w:rsidP="00E41C87">
      <w:pPr>
        <w:pStyle w:val="3"/>
        <w:spacing w:before="360"/>
        <w:ind w:left="4109" w:firstLine="1521"/>
        <w:jc w:val="both"/>
        <w:rPr>
          <w:rFonts w:ascii="Comic Sans MS" w:hAnsi="Comic Sans MS"/>
          <w:rtl/>
        </w:rPr>
      </w:pPr>
      <w:r>
        <w:rPr>
          <w:rFonts w:ascii="Comic Sans MS" w:hAnsi="Comic Sans MS" w:hint="cs"/>
          <w:rtl/>
        </w:rPr>
        <w:t xml:space="preserve">  </w:t>
      </w:r>
      <w:r w:rsidR="002A4487" w:rsidRPr="00B34434">
        <w:rPr>
          <w:rFonts w:ascii="Comic Sans MS" w:hAnsi="Comic Sans MS" w:hint="cs"/>
          <w:rtl/>
        </w:rPr>
        <w:t>ב ב ר כ ה</w:t>
      </w:r>
    </w:p>
    <w:p w14:paraId="22000C40" w14:textId="77777777" w:rsidR="002A4487" w:rsidRDefault="00E41C87" w:rsidP="00E41C87">
      <w:pPr>
        <w:pStyle w:val="8"/>
        <w:ind w:left="4910"/>
        <w:rPr>
          <w:rtl/>
        </w:rPr>
      </w:pPr>
      <w:r>
        <w:rPr>
          <w:rFonts w:hint="cs"/>
          <w:rtl/>
        </w:rPr>
        <w:t xml:space="preserve">  </w:t>
      </w:r>
      <w:r w:rsidR="002A4487">
        <w:rPr>
          <w:rFonts w:hint="cs"/>
          <w:rtl/>
        </w:rPr>
        <w:t xml:space="preserve">יהודה אביישר </w:t>
      </w:r>
      <w:r>
        <w:rPr>
          <w:rtl/>
        </w:rPr>
        <w:t>–</w:t>
      </w:r>
      <w:r w:rsidR="002A4487">
        <w:rPr>
          <w:rFonts w:hint="cs"/>
          <w:rtl/>
        </w:rPr>
        <w:t xml:space="preserve"> חשב</w:t>
      </w:r>
      <w:r>
        <w:rPr>
          <w:rFonts w:hint="cs"/>
          <w:rtl/>
        </w:rPr>
        <w:t xml:space="preserve"> ומנהל כספים</w:t>
      </w:r>
    </w:p>
    <w:p w14:paraId="76E2BF86" w14:textId="77777777" w:rsidR="002A4487" w:rsidRDefault="002A4487" w:rsidP="00E41C87">
      <w:pPr>
        <w:ind w:left="4109"/>
        <w:rPr>
          <w:rFonts w:cs="David"/>
          <w:sz w:val="24"/>
          <w:szCs w:val="24"/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E41C87">
        <w:rPr>
          <w:rtl/>
        </w:rPr>
        <w:tab/>
      </w:r>
      <w:r w:rsidR="00E41C87">
        <w:rPr>
          <w:rtl/>
        </w:rPr>
        <w:tab/>
      </w:r>
      <w:r w:rsidRPr="00D45853">
        <w:rPr>
          <w:rFonts w:ascii="Comic Sans MS" w:hAnsi="Comic Sans MS" w:cs="David" w:hint="cs"/>
          <w:sz w:val="24"/>
          <w:szCs w:val="24"/>
          <w:rtl/>
        </w:rPr>
        <w:t>משקי עמק בית שאן</w:t>
      </w:r>
    </w:p>
    <w:p w14:paraId="73DA746F" w14:textId="670561BF" w:rsidR="00831930" w:rsidRDefault="00E67608">
      <w:pPr>
        <w:rPr>
          <w:rFonts w:cs="David"/>
          <w:sz w:val="24"/>
          <w:szCs w:val="24"/>
          <w:rtl/>
        </w:rPr>
      </w:pPr>
      <w:r>
        <w:rPr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D00B1B" wp14:editId="58EBBED9">
                <wp:simplePos x="0" y="0"/>
                <wp:positionH relativeFrom="column">
                  <wp:posOffset>-475615</wp:posOffset>
                </wp:positionH>
                <wp:positionV relativeFrom="page">
                  <wp:posOffset>1289685</wp:posOffset>
                </wp:positionV>
                <wp:extent cx="6721475" cy="47625"/>
                <wp:effectExtent l="0" t="0" r="3175" b="9525"/>
                <wp:wrapNone/>
                <wp:docPr id="340776699" name="מחבר ישר 340776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21475" cy="47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4744F" id="מחבר ישר 340776699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7.45pt,101.55pt" to="491.8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" strokecolor="#4a7ebb">
                <o:lock v:ext="edit" shapetype="f"/>
                <w10:wrap anchory="page"/>
              </v:line>
            </w:pict>
          </mc:Fallback>
        </mc:AlternateContent>
      </w:r>
    </w:p>
    <w:p w14:paraId="1EB1B0CD" w14:textId="77777777" w:rsidR="008C15FE" w:rsidRDefault="008C15FE">
      <w:pPr>
        <w:rPr>
          <w:rFonts w:cs="David"/>
          <w:sz w:val="24"/>
          <w:szCs w:val="24"/>
          <w:rtl/>
        </w:rPr>
      </w:pPr>
    </w:p>
    <w:p w14:paraId="21D8604C" w14:textId="77777777" w:rsidR="008C15FE" w:rsidRDefault="008C15FE">
      <w:pPr>
        <w:rPr>
          <w:rFonts w:cs="David"/>
          <w:sz w:val="24"/>
          <w:szCs w:val="24"/>
          <w:rtl/>
        </w:rPr>
      </w:pPr>
    </w:p>
    <w:p w14:paraId="04F30374" w14:textId="77777777" w:rsidR="008C15FE" w:rsidRDefault="008C15FE">
      <w:pPr>
        <w:rPr>
          <w:rFonts w:cs="David"/>
          <w:sz w:val="24"/>
          <w:szCs w:val="24"/>
          <w:rtl/>
        </w:rPr>
      </w:pPr>
    </w:p>
    <w:p w14:paraId="79D82352" w14:textId="77777777" w:rsidR="00CB2626" w:rsidRDefault="00CB2626">
      <w:pPr>
        <w:rPr>
          <w:rFonts w:cs="David"/>
          <w:sz w:val="24"/>
          <w:szCs w:val="24"/>
        </w:rPr>
      </w:pPr>
    </w:p>
    <w:sectPr w:rsidR="00CB2626" w:rsidSect="00EE4472">
      <w:headerReference w:type="default" r:id="rId7"/>
      <w:endnotePr>
        <w:numFmt w:val="lowerLetter"/>
      </w:endnotePr>
      <w:pgSz w:w="11906" w:h="16838" w:code="9"/>
      <w:pgMar w:top="2155" w:right="1134" w:bottom="1304" w:left="1276" w:header="170" w:footer="567" w:gutter="0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9145A" w14:textId="77777777" w:rsidR="00450D16" w:rsidRDefault="00450D16">
      <w:r>
        <w:separator/>
      </w:r>
    </w:p>
  </w:endnote>
  <w:endnote w:type="continuationSeparator" w:id="0">
    <w:p w14:paraId="7F596A7A" w14:textId="77777777" w:rsidR="00450D16" w:rsidRDefault="00450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CD0BE" w14:textId="77777777" w:rsidR="00450D16" w:rsidRDefault="00450D16">
      <w:r>
        <w:separator/>
      </w:r>
    </w:p>
  </w:footnote>
  <w:footnote w:type="continuationSeparator" w:id="0">
    <w:p w14:paraId="4EBE8868" w14:textId="77777777" w:rsidR="00450D16" w:rsidRDefault="00450D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93E3E" w14:textId="6FF97FA9" w:rsidR="00307A23" w:rsidRPr="00F56511" w:rsidRDefault="00E67608" w:rsidP="00F56511">
    <w:pPr>
      <w:pStyle w:val="a3"/>
      <w:rPr>
        <w:rtl/>
      </w:rPr>
    </w:pPr>
    <w:r>
      <w:rPr>
        <w:rtl/>
      </w:rPr>
      <w:drawing>
        <wp:anchor distT="0" distB="0" distL="114300" distR="114300" simplePos="0" relativeHeight="251657728" behindDoc="1" locked="0" layoutInCell="1" allowOverlap="1" wp14:anchorId="4A037694" wp14:editId="00AC605D">
          <wp:simplePos x="0" y="0"/>
          <wp:positionH relativeFrom="page">
            <wp:posOffset>0</wp:posOffset>
          </wp:positionH>
          <wp:positionV relativeFrom="paragraph">
            <wp:posOffset>-346710</wp:posOffset>
          </wp:positionV>
          <wp:extent cx="7547610" cy="11507470"/>
          <wp:effectExtent l="0" t="0" r="0" b="0"/>
          <wp:wrapNone/>
          <wp:docPr id="1" name="תמונה 8" descr="תמונה שמכילה צילום מסך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8" descr="תמונה שמכילה צילום מסך&#10;&#10;התיאור נוצר באופן אוטומטי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1507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9129B8"/>
    <w:multiLevelType w:val="singleLevel"/>
    <w:tmpl w:val="6AF81E08"/>
    <w:lvl w:ilvl="0">
      <w:start w:val="6"/>
      <w:numFmt w:val="decimal"/>
      <w:lvlText w:val="%1"/>
      <w:lvlJc w:val="left"/>
      <w:pPr>
        <w:tabs>
          <w:tab w:val="num" w:pos="6540"/>
        </w:tabs>
        <w:ind w:left="6540" w:right="6540" w:hanging="360"/>
      </w:pPr>
      <w:rPr>
        <w:rFonts w:hint="default"/>
        <w:b/>
        <w:sz w:val="24"/>
      </w:rPr>
    </w:lvl>
  </w:abstractNum>
  <w:num w:numId="1" w16cid:durableId="343244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gutterAtTop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487"/>
    <w:rsid w:val="0000502F"/>
    <w:rsid w:val="0001384A"/>
    <w:rsid w:val="000264E3"/>
    <w:rsid w:val="00060FBA"/>
    <w:rsid w:val="00070BC9"/>
    <w:rsid w:val="00075DDF"/>
    <w:rsid w:val="0008282B"/>
    <w:rsid w:val="0009313C"/>
    <w:rsid w:val="000C1151"/>
    <w:rsid w:val="000D6D16"/>
    <w:rsid w:val="000E5853"/>
    <w:rsid w:val="000F109A"/>
    <w:rsid w:val="00101F7C"/>
    <w:rsid w:val="00112556"/>
    <w:rsid w:val="00127F6E"/>
    <w:rsid w:val="00143745"/>
    <w:rsid w:val="0015465E"/>
    <w:rsid w:val="00156F59"/>
    <w:rsid w:val="0017248C"/>
    <w:rsid w:val="00173C24"/>
    <w:rsid w:val="00175BAA"/>
    <w:rsid w:val="00193FB6"/>
    <w:rsid w:val="001A4A82"/>
    <w:rsid w:val="001E3D64"/>
    <w:rsid w:val="001F18EB"/>
    <w:rsid w:val="00227D2C"/>
    <w:rsid w:val="00246BCC"/>
    <w:rsid w:val="002551BD"/>
    <w:rsid w:val="0025539A"/>
    <w:rsid w:val="002559E6"/>
    <w:rsid w:val="00260220"/>
    <w:rsid w:val="00267468"/>
    <w:rsid w:val="00272D1D"/>
    <w:rsid w:val="002761FD"/>
    <w:rsid w:val="00286167"/>
    <w:rsid w:val="002A1B55"/>
    <w:rsid w:val="002A4487"/>
    <w:rsid w:val="002A65D8"/>
    <w:rsid w:val="002A7800"/>
    <w:rsid w:val="002B5E57"/>
    <w:rsid w:val="002B663E"/>
    <w:rsid w:val="002C7BFE"/>
    <w:rsid w:val="002D1392"/>
    <w:rsid w:val="002F3547"/>
    <w:rsid w:val="0030450E"/>
    <w:rsid w:val="00304E7A"/>
    <w:rsid w:val="00307A23"/>
    <w:rsid w:val="00310F54"/>
    <w:rsid w:val="003406F6"/>
    <w:rsid w:val="0034291C"/>
    <w:rsid w:val="00344798"/>
    <w:rsid w:val="00346B5A"/>
    <w:rsid w:val="0036618F"/>
    <w:rsid w:val="0036679C"/>
    <w:rsid w:val="00371576"/>
    <w:rsid w:val="0037759A"/>
    <w:rsid w:val="00383EB7"/>
    <w:rsid w:val="003C21F6"/>
    <w:rsid w:val="003C4A5E"/>
    <w:rsid w:val="003D3F5C"/>
    <w:rsid w:val="003D5458"/>
    <w:rsid w:val="003D5E79"/>
    <w:rsid w:val="003D7C89"/>
    <w:rsid w:val="00407CBE"/>
    <w:rsid w:val="00410455"/>
    <w:rsid w:val="00414471"/>
    <w:rsid w:val="00431394"/>
    <w:rsid w:val="00441ACF"/>
    <w:rsid w:val="00442D9E"/>
    <w:rsid w:val="00450D16"/>
    <w:rsid w:val="004563B5"/>
    <w:rsid w:val="00463969"/>
    <w:rsid w:val="00471E66"/>
    <w:rsid w:val="0047482C"/>
    <w:rsid w:val="004B17AB"/>
    <w:rsid w:val="004C71EC"/>
    <w:rsid w:val="004E01DD"/>
    <w:rsid w:val="00511FAA"/>
    <w:rsid w:val="005141BF"/>
    <w:rsid w:val="00516F7E"/>
    <w:rsid w:val="00524699"/>
    <w:rsid w:val="00537D12"/>
    <w:rsid w:val="00545673"/>
    <w:rsid w:val="00576FBD"/>
    <w:rsid w:val="00583D60"/>
    <w:rsid w:val="00593966"/>
    <w:rsid w:val="005A27DB"/>
    <w:rsid w:val="005C6D97"/>
    <w:rsid w:val="00603E6A"/>
    <w:rsid w:val="00603EA5"/>
    <w:rsid w:val="00604AA1"/>
    <w:rsid w:val="00620266"/>
    <w:rsid w:val="006231F6"/>
    <w:rsid w:val="006559D5"/>
    <w:rsid w:val="00660B0B"/>
    <w:rsid w:val="00674D25"/>
    <w:rsid w:val="00694DE4"/>
    <w:rsid w:val="00697A36"/>
    <w:rsid w:val="006A5107"/>
    <w:rsid w:val="006B111B"/>
    <w:rsid w:val="006C1E9E"/>
    <w:rsid w:val="006F251B"/>
    <w:rsid w:val="006F732A"/>
    <w:rsid w:val="007206C9"/>
    <w:rsid w:val="007210AC"/>
    <w:rsid w:val="00722553"/>
    <w:rsid w:val="00723DAB"/>
    <w:rsid w:val="00727FD8"/>
    <w:rsid w:val="00732E58"/>
    <w:rsid w:val="00737615"/>
    <w:rsid w:val="00744E98"/>
    <w:rsid w:val="007537A2"/>
    <w:rsid w:val="007627B6"/>
    <w:rsid w:val="00771422"/>
    <w:rsid w:val="00772F97"/>
    <w:rsid w:val="00773499"/>
    <w:rsid w:val="007777AE"/>
    <w:rsid w:val="007817AF"/>
    <w:rsid w:val="00787A32"/>
    <w:rsid w:val="00791074"/>
    <w:rsid w:val="007A201C"/>
    <w:rsid w:val="007A3CA0"/>
    <w:rsid w:val="007A488E"/>
    <w:rsid w:val="007A6FF0"/>
    <w:rsid w:val="007B1EC7"/>
    <w:rsid w:val="007B2C2E"/>
    <w:rsid w:val="007C5768"/>
    <w:rsid w:val="007D0AE4"/>
    <w:rsid w:val="007E2961"/>
    <w:rsid w:val="007F38BF"/>
    <w:rsid w:val="007F755B"/>
    <w:rsid w:val="00800E21"/>
    <w:rsid w:val="00802C0A"/>
    <w:rsid w:val="00816FA5"/>
    <w:rsid w:val="00831930"/>
    <w:rsid w:val="008351C6"/>
    <w:rsid w:val="008600CA"/>
    <w:rsid w:val="0089541E"/>
    <w:rsid w:val="008A560C"/>
    <w:rsid w:val="008A6C40"/>
    <w:rsid w:val="008C15FE"/>
    <w:rsid w:val="008C2561"/>
    <w:rsid w:val="008D4E71"/>
    <w:rsid w:val="008D74FC"/>
    <w:rsid w:val="008E111D"/>
    <w:rsid w:val="00914A15"/>
    <w:rsid w:val="00920043"/>
    <w:rsid w:val="00920F23"/>
    <w:rsid w:val="00937CD3"/>
    <w:rsid w:val="00945DE2"/>
    <w:rsid w:val="0094759C"/>
    <w:rsid w:val="00965CB5"/>
    <w:rsid w:val="00990405"/>
    <w:rsid w:val="009A6FCB"/>
    <w:rsid w:val="009B7EE4"/>
    <w:rsid w:val="009C31EB"/>
    <w:rsid w:val="009D0C8B"/>
    <w:rsid w:val="009D5ECB"/>
    <w:rsid w:val="009F49C2"/>
    <w:rsid w:val="00A00010"/>
    <w:rsid w:val="00A02503"/>
    <w:rsid w:val="00A02925"/>
    <w:rsid w:val="00A06F31"/>
    <w:rsid w:val="00A1278C"/>
    <w:rsid w:val="00A16302"/>
    <w:rsid w:val="00A2144A"/>
    <w:rsid w:val="00A22AC5"/>
    <w:rsid w:val="00A256E3"/>
    <w:rsid w:val="00A2737D"/>
    <w:rsid w:val="00A36D89"/>
    <w:rsid w:val="00A44747"/>
    <w:rsid w:val="00A53739"/>
    <w:rsid w:val="00A5623C"/>
    <w:rsid w:val="00AA3878"/>
    <w:rsid w:val="00AA7C91"/>
    <w:rsid w:val="00AB2B9E"/>
    <w:rsid w:val="00AB7474"/>
    <w:rsid w:val="00AD3237"/>
    <w:rsid w:val="00AD4473"/>
    <w:rsid w:val="00AE26D3"/>
    <w:rsid w:val="00AE5520"/>
    <w:rsid w:val="00AE6E92"/>
    <w:rsid w:val="00AF4076"/>
    <w:rsid w:val="00AF5133"/>
    <w:rsid w:val="00AF5FCB"/>
    <w:rsid w:val="00AF6CBB"/>
    <w:rsid w:val="00B16AE6"/>
    <w:rsid w:val="00B33A2B"/>
    <w:rsid w:val="00B53FE6"/>
    <w:rsid w:val="00B54CFD"/>
    <w:rsid w:val="00B55E16"/>
    <w:rsid w:val="00B61664"/>
    <w:rsid w:val="00B63D27"/>
    <w:rsid w:val="00B81577"/>
    <w:rsid w:val="00B82690"/>
    <w:rsid w:val="00B93E95"/>
    <w:rsid w:val="00B9560A"/>
    <w:rsid w:val="00BB165C"/>
    <w:rsid w:val="00BC4255"/>
    <w:rsid w:val="00BC7E9D"/>
    <w:rsid w:val="00BC7F54"/>
    <w:rsid w:val="00C0053D"/>
    <w:rsid w:val="00C00BDA"/>
    <w:rsid w:val="00C1280A"/>
    <w:rsid w:val="00C329F3"/>
    <w:rsid w:val="00C45459"/>
    <w:rsid w:val="00C548A8"/>
    <w:rsid w:val="00C774B0"/>
    <w:rsid w:val="00C81A07"/>
    <w:rsid w:val="00C85720"/>
    <w:rsid w:val="00C85EEA"/>
    <w:rsid w:val="00C94C47"/>
    <w:rsid w:val="00CB2626"/>
    <w:rsid w:val="00CB583D"/>
    <w:rsid w:val="00CC652E"/>
    <w:rsid w:val="00CD0EEA"/>
    <w:rsid w:val="00CD6F7B"/>
    <w:rsid w:val="00CD73BB"/>
    <w:rsid w:val="00CE5496"/>
    <w:rsid w:val="00D03242"/>
    <w:rsid w:val="00D04655"/>
    <w:rsid w:val="00D07BFA"/>
    <w:rsid w:val="00D1414E"/>
    <w:rsid w:val="00D15018"/>
    <w:rsid w:val="00D1595C"/>
    <w:rsid w:val="00D20FB2"/>
    <w:rsid w:val="00D32CFF"/>
    <w:rsid w:val="00D503B6"/>
    <w:rsid w:val="00D524EF"/>
    <w:rsid w:val="00D8325B"/>
    <w:rsid w:val="00D96A8C"/>
    <w:rsid w:val="00DC4C8D"/>
    <w:rsid w:val="00DC56A0"/>
    <w:rsid w:val="00DD7B4E"/>
    <w:rsid w:val="00DE10B4"/>
    <w:rsid w:val="00DF0DE2"/>
    <w:rsid w:val="00E03AE8"/>
    <w:rsid w:val="00E03E2D"/>
    <w:rsid w:val="00E16029"/>
    <w:rsid w:val="00E21CF1"/>
    <w:rsid w:val="00E37A5B"/>
    <w:rsid w:val="00E37D1E"/>
    <w:rsid w:val="00E37E99"/>
    <w:rsid w:val="00E41C87"/>
    <w:rsid w:val="00E5330B"/>
    <w:rsid w:val="00E67608"/>
    <w:rsid w:val="00E67D53"/>
    <w:rsid w:val="00E71039"/>
    <w:rsid w:val="00E71611"/>
    <w:rsid w:val="00E8473D"/>
    <w:rsid w:val="00EA0F09"/>
    <w:rsid w:val="00EC4FFE"/>
    <w:rsid w:val="00ED17F6"/>
    <w:rsid w:val="00ED4D86"/>
    <w:rsid w:val="00ED57A8"/>
    <w:rsid w:val="00EE02A2"/>
    <w:rsid w:val="00EE4472"/>
    <w:rsid w:val="00EE5FEC"/>
    <w:rsid w:val="00EF6071"/>
    <w:rsid w:val="00F05ACD"/>
    <w:rsid w:val="00F172F3"/>
    <w:rsid w:val="00F51110"/>
    <w:rsid w:val="00F56511"/>
    <w:rsid w:val="00F805AC"/>
    <w:rsid w:val="00F93E22"/>
    <w:rsid w:val="00FA0144"/>
    <w:rsid w:val="00FB1B45"/>
    <w:rsid w:val="00FB4304"/>
    <w:rsid w:val="00FB5EE9"/>
    <w:rsid w:val="00FB65F0"/>
    <w:rsid w:val="00FB7E3A"/>
    <w:rsid w:val="00FD068A"/>
    <w:rsid w:val="00FD29E5"/>
    <w:rsid w:val="00FD7B3D"/>
    <w:rsid w:val="00FE1764"/>
    <w:rsid w:val="00FF3A7F"/>
    <w:rsid w:val="00FF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D4106F"/>
  <w15:docId w15:val="{29080F1A-8D12-4949-A73C-2F3FDF1E0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B2B9E"/>
    <w:pPr>
      <w:bidi/>
    </w:pPr>
    <w:rPr>
      <w:noProof/>
      <w:lang w:eastAsia="he-IL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cs="David"/>
      <w:bCs/>
      <w:szCs w:val="24"/>
      <w:u w:val="single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cs="David"/>
      <w:bCs/>
      <w:szCs w:val="24"/>
    </w:rPr>
  </w:style>
  <w:style w:type="paragraph" w:styleId="3">
    <w:name w:val="heading 3"/>
    <w:basedOn w:val="a"/>
    <w:next w:val="a"/>
    <w:link w:val="30"/>
    <w:qFormat/>
    <w:rsid w:val="002A4487"/>
    <w:pPr>
      <w:keepNext/>
      <w:spacing w:line="360" w:lineRule="auto"/>
      <w:outlineLvl w:val="2"/>
    </w:pPr>
    <w:rPr>
      <w:rFonts w:cs="David"/>
      <w:sz w:val="24"/>
      <w:szCs w:val="24"/>
    </w:rPr>
  </w:style>
  <w:style w:type="paragraph" w:styleId="4">
    <w:name w:val="heading 4"/>
    <w:basedOn w:val="a"/>
    <w:next w:val="a"/>
    <w:link w:val="40"/>
    <w:qFormat/>
    <w:rsid w:val="002A4487"/>
    <w:pPr>
      <w:keepNext/>
      <w:spacing w:line="360" w:lineRule="auto"/>
      <w:jc w:val="center"/>
      <w:outlineLvl w:val="3"/>
    </w:pPr>
    <w:rPr>
      <w:rFonts w:cs="David"/>
      <w:sz w:val="24"/>
      <w:szCs w:val="24"/>
    </w:rPr>
  </w:style>
  <w:style w:type="paragraph" w:styleId="5">
    <w:name w:val="heading 5"/>
    <w:basedOn w:val="a"/>
    <w:next w:val="a"/>
    <w:link w:val="50"/>
    <w:qFormat/>
    <w:rsid w:val="002A4487"/>
    <w:pPr>
      <w:keepNext/>
      <w:spacing w:line="360" w:lineRule="auto"/>
      <w:outlineLvl w:val="4"/>
    </w:pPr>
    <w:rPr>
      <w:rFonts w:cs="David"/>
      <w:sz w:val="24"/>
      <w:szCs w:val="24"/>
      <w:u w:val="single"/>
    </w:rPr>
  </w:style>
  <w:style w:type="paragraph" w:styleId="8">
    <w:name w:val="heading 8"/>
    <w:basedOn w:val="a"/>
    <w:next w:val="a"/>
    <w:link w:val="80"/>
    <w:qFormat/>
    <w:rsid w:val="002A4487"/>
    <w:pPr>
      <w:keepNext/>
      <w:spacing w:line="360" w:lineRule="auto"/>
      <w:ind w:left="5760" w:firstLine="720"/>
      <w:outlineLvl w:val="7"/>
    </w:pPr>
    <w:rPr>
      <w:rFonts w:ascii="Comic Sans MS" w:hAnsi="Comic Sans MS" w:cs="Davi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a6">
    <w:name w:val="כותרת"/>
    <w:basedOn w:val="a"/>
    <w:next w:val="a7"/>
    <w:pPr>
      <w:spacing w:after="240"/>
      <w:jc w:val="center"/>
    </w:pPr>
    <w:rPr>
      <w:rFonts w:cs="David"/>
      <w:b/>
      <w:bCs/>
      <w:sz w:val="32"/>
      <w:szCs w:val="32"/>
      <w:u w:val="thick"/>
    </w:rPr>
  </w:style>
  <w:style w:type="paragraph" w:styleId="a7">
    <w:name w:val="Body Text"/>
    <w:basedOn w:val="a"/>
    <w:pPr>
      <w:spacing w:after="120" w:line="480" w:lineRule="auto"/>
    </w:pPr>
    <w:rPr>
      <w:rFonts w:cs="David"/>
      <w:sz w:val="24"/>
      <w:szCs w:val="24"/>
    </w:rPr>
  </w:style>
  <w:style w:type="paragraph" w:styleId="a8">
    <w:name w:val="Balloon Text"/>
    <w:basedOn w:val="a"/>
    <w:semiHidden/>
    <w:rsid w:val="00831930"/>
    <w:rPr>
      <w:rFonts w:ascii="Tahoma" w:hAnsi="Tahoma" w:cs="Tahoma"/>
      <w:sz w:val="16"/>
      <w:szCs w:val="16"/>
    </w:rPr>
  </w:style>
  <w:style w:type="character" w:customStyle="1" w:styleId="a5">
    <w:name w:val="כותרת תחתונה תו"/>
    <w:link w:val="a4"/>
    <w:rsid w:val="00ED17F6"/>
    <w:rPr>
      <w:noProof/>
      <w:lang w:eastAsia="he-IL"/>
    </w:rPr>
  </w:style>
  <w:style w:type="character" w:customStyle="1" w:styleId="30">
    <w:name w:val="כותרת 3 תו"/>
    <w:link w:val="3"/>
    <w:rsid w:val="002A4487"/>
    <w:rPr>
      <w:rFonts w:cs="David"/>
      <w:noProof/>
      <w:sz w:val="24"/>
      <w:szCs w:val="24"/>
      <w:lang w:eastAsia="he-IL"/>
    </w:rPr>
  </w:style>
  <w:style w:type="character" w:customStyle="1" w:styleId="40">
    <w:name w:val="כותרת 4 תו"/>
    <w:link w:val="4"/>
    <w:rsid w:val="002A4487"/>
    <w:rPr>
      <w:rFonts w:cs="David"/>
      <w:noProof/>
      <w:sz w:val="24"/>
      <w:szCs w:val="24"/>
      <w:lang w:eastAsia="he-IL"/>
    </w:rPr>
  </w:style>
  <w:style w:type="character" w:customStyle="1" w:styleId="50">
    <w:name w:val="כותרת 5 תו"/>
    <w:link w:val="5"/>
    <w:rsid w:val="002A4487"/>
    <w:rPr>
      <w:rFonts w:cs="David"/>
      <w:noProof/>
      <w:sz w:val="24"/>
      <w:szCs w:val="24"/>
      <w:u w:val="single"/>
      <w:lang w:eastAsia="he-IL"/>
    </w:rPr>
  </w:style>
  <w:style w:type="character" w:customStyle="1" w:styleId="80">
    <w:name w:val="כותרת 8 תו"/>
    <w:link w:val="8"/>
    <w:rsid w:val="002A4487"/>
    <w:rPr>
      <w:rFonts w:ascii="Comic Sans MS" w:hAnsi="Comic Sans MS" w:cs="David"/>
      <w:noProof/>
      <w:sz w:val="24"/>
      <w:szCs w:val="24"/>
      <w:lang w:eastAsia="he-IL"/>
    </w:rPr>
  </w:style>
  <w:style w:type="paragraph" w:styleId="20">
    <w:name w:val="Body Text 2"/>
    <w:basedOn w:val="a"/>
    <w:link w:val="21"/>
    <w:rsid w:val="002A4487"/>
    <w:pPr>
      <w:spacing w:after="120" w:line="480" w:lineRule="auto"/>
    </w:pPr>
  </w:style>
  <w:style w:type="character" w:customStyle="1" w:styleId="21">
    <w:name w:val="גוף טקסט 2 תו"/>
    <w:link w:val="20"/>
    <w:rsid w:val="002A4487"/>
    <w:rPr>
      <w:noProof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huda\AppData\Roaming\Templates\&#1502;&#1513;&#1511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משקי</Template>
  <TotalTime>21</TotalTime>
  <Pages>1</Pages>
  <Words>80</Words>
  <Characters>366</Characters>
  <Application>Microsoft Office Word</Application>
  <DocSecurity>0</DocSecurity>
  <Lines>15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נייר מכתבים משקי</vt:lpstr>
    </vt:vector>
  </TitlesOfParts>
  <Company>Mishkei Emek Beit-Shean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נייר מכתבים משקי</dc:title>
  <dc:subject/>
  <dc:creator>משקי - יהודה אביישר</dc:creator>
  <cp:keywords/>
  <cp:lastModifiedBy>משקי שאן - יהודה אביישר</cp:lastModifiedBy>
  <cp:revision>19</cp:revision>
  <cp:lastPrinted>2013-08-26T08:41:00Z</cp:lastPrinted>
  <dcterms:created xsi:type="dcterms:W3CDTF">2025-07-02T11:29:00Z</dcterms:created>
  <dcterms:modified xsi:type="dcterms:W3CDTF">2026-04-06T11:40:00Z</dcterms:modified>
</cp:coreProperties>
</file>