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433C7" w14:textId="77777777" w:rsidR="006B111B" w:rsidRDefault="006B111B">
      <w:pPr>
        <w:rPr>
          <w:rFonts w:cs="David"/>
          <w:sz w:val="24"/>
          <w:szCs w:val="24"/>
          <w:rtl/>
        </w:rPr>
      </w:pPr>
    </w:p>
    <w:p w14:paraId="127E1475" w14:textId="62F5FC9F" w:rsidR="00DC56A0" w:rsidRDefault="00576FBD">
      <w:pPr>
        <w:rPr>
          <w:rFonts w:cs="David" w:hint="cs"/>
          <w:sz w:val="24"/>
          <w:szCs w:val="24"/>
          <w:rtl/>
        </w:rPr>
      </w:pPr>
      <w:r>
        <w:rPr>
          <w:rFonts w:cs="David" w:hint="eastAsia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"ה</w:t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eastAsia"/>
          <w:sz w:val="24"/>
          <w:szCs w:val="24"/>
          <w:rtl/>
        </w:rPr>
        <w:t>‏ח</w:t>
      </w:r>
      <w:r>
        <w:rPr>
          <w:rFonts w:cs="David"/>
          <w:sz w:val="24"/>
          <w:szCs w:val="24"/>
          <w:rtl/>
        </w:rPr>
        <w:t xml:space="preserve">'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תשרי תשפ"ו</w:t>
      </w:r>
    </w:p>
    <w:p w14:paraId="302C471D" w14:textId="11E93E19" w:rsidR="00576FBD" w:rsidRDefault="00576FBD">
      <w:pPr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  <w:t>(</w:t>
      </w:r>
      <w:r>
        <w:rPr>
          <w:rFonts w:cs="David" w:hint="eastAsia"/>
          <w:sz w:val="24"/>
          <w:szCs w:val="24"/>
          <w:rtl/>
        </w:rPr>
        <w:t>‏</w:t>
      </w:r>
      <w:r>
        <w:rPr>
          <w:rFonts w:cs="David"/>
          <w:sz w:val="24"/>
          <w:szCs w:val="24"/>
          <w:rtl/>
        </w:rPr>
        <w:t xml:space="preserve">30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ספטמבר 2025)</w:t>
      </w:r>
    </w:p>
    <w:p w14:paraId="55D3B393" w14:textId="77777777" w:rsidR="00576FBD" w:rsidRDefault="00576FBD">
      <w:pPr>
        <w:rPr>
          <w:rFonts w:cs="David"/>
          <w:sz w:val="24"/>
          <w:szCs w:val="24"/>
          <w:rtl/>
        </w:rPr>
      </w:pPr>
    </w:p>
    <w:p w14:paraId="67B3A038" w14:textId="77777777" w:rsidR="00AE5520" w:rsidRDefault="00AE5520">
      <w:pPr>
        <w:rPr>
          <w:rFonts w:cs="David"/>
          <w:sz w:val="24"/>
          <w:szCs w:val="24"/>
          <w:rtl/>
        </w:rPr>
      </w:pPr>
    </w:p>
    <w:p w14:paraId="65C70801" w14:textId="77777777" w:rsidR="00920F23" w:rsidRDefault="00920F23">
      <w:pPr>
        <w:rPr>
          <w:rFonts w:cs="David"/>
          <w:sz w:val="24"/>
          <w:szCs w:val="24"/>
          <w:rtl/>
        </w:rPr>
      </w:pPr>
    </w:p>
    <w:p w14:paraId="1F8B0E91" w14:textId="77777777" w:rsidR="00304E7A" w:rsidRDefault="00304E7A">
      <w:pPr>
        <w:rPr>
          <w:rFonts w:cs="David"/>
          <w:sz w:val="24"/>
          <w:szCs w:val="24"/>
          <w:rtl/>
        </w:rPr>
      </w:pPr>
    </w:p>
    <w:p w14:paraId="34BAA259" w14:textId="77777777" w:rsidR="002A4487" w:rsidRDefault="002A4487">
      <w:pPr>
        <w:rPr>
          <w:rFonts w:cs="David"/>
          <w:sz w:val="24"/>
          <w:szCs w:val="24"/>
          <w:rtl/>
        </w:rPr>
      </w:pPr>
    </w:p>
    <w:p w14:paraId="76F309B8" w14:textId="77777777" w:rsidR="002A4487" w:rsidRDefault="002A4487" w:rsidP="002A4487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לכבוד</w:t>
      </w:r>
    </w:p>
    <w:p w14:paraId="64C8CC6E" w14:textId="77777777" w:rsidR="002A4487" w:rsidRDefault="002A4487" w:rsidP="002A4487">
      <w:pPr>
        <w:pStyle w:val="5"/>
        <w:spacing w:line="240" w:lineRule="auto"/>
        <w:rPr>
          <w:rtl/>
        </w:rPr>
      </w:pPr>
      <w:r>
        <w:rPr>
          <w:rFonts w:hint="cs"/>
          <w:rtl/>
        </w:rPr>
        <w:t>גזברות/הנהלת חשבונות</w:t>
      </w:r>
    </w:p>
    <w:p w14:paraId="06578A15" w14:textId="77777777" w:rsidR="002A4487" w:rsidRDefault="002A4487" w:rsidP="002A448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שלום רב,</w:t>
      </w:r>
    </w:p>
    <w:p w14:paraId="6758ED3E" w14:textId="71370EF5" w:rsidR="002A4487" w:rsidRDefault="002A4487" w:rsidP="00E21CF1">
      <w:pPr>
        <w:pStyle w:val="4"/>
        <w:rPr>
          <w:rFonts w:ascii="Comic Sans MS" w:hAnsi="Comic Sans MS"/>
          <w:rtl/>
        </w:rPr>
      </w:pPr>
      <w:r w:rsidRPr="001D3C0A">
        <w:rPr>
          <w:rFonts w:hint="cs"/>
          <w:sz w:val="28"/>
          <w:szCs w:val="28"/>
          <w:rtl/>
        </w:rPr>
        <w:t xml:space="preserve">הנדון: </w:t>
      </w:r>
      <w:r w:rsidRPr="001D3C0A">
        <w:rPr>
          <w:rFonts w:hint="cs"/>
          <w:b/>
          <w:bCs/>
          <w:sz w:val="28"/>
          <w:szCs w:val="28"/>
          <w:u w:val="single"/>
          <w:rtl/>
        </w:rPr>
        <w:t xml:space="preserve">תשלומי חובה </w:t>
      </w:r>
      <w:r w:rsidR="00576FBD">
        <w:rPr>
          <w:rFonts w:hint="cs"/>
          <w:b/>
          <w:bCs/>
          <w:sz w:val="28"/>
          <w:szCs w:val="28"/>
          <w:u w:val="single"/>
          <w:rtl/>
        </w:rPr>
        <w:t>10</w:t>
      </w:r>
      <w:r w:rsidR="006B111B">
        <w:rPr>
          <w:rFonts w:hint="cs"/>
          <w:b/>
          <w:bCs/>
          <w:sz w:val="28"/>
          <w:szCs w:val="28"/>
          <w:u w:val="single"/>
          <w:rtl/>
        </w:rPr>
        <w:t>/2</w:t>
      </w:r>
      <w:r w:rsidR="00A06F31">
        <w:rPr>
          <w:rFonts w:hint="cs"/>
          <w:b/>
          <w:bCs/>
          <w:sz w:val="28"/>
          <w:szCs w:val="28"/>
          <w:u w:val="single"/>
          <w:rtl/>
        </w:rPr>
        <w:t>5</w:t>
      </w:r>
      <w:r w:rsidRPr="001D3C0A">
        <w:rPr>
          <w:rFonts w:hint="cs"/>
          <w:b/>
          <w:bCs/>
          <w:sz w:val="28"/>
          <w:szCs w:val="28"/>
          <w:u w:val="single"/>
          <w:rtl/>
        </w:rPr>
        <w:t xml:space="preserve"> עבור </w:t>
      </w:r>
      <w:r w:rsidR="00576FBD">
        <w:rPr>
          <w:rFonts w:hint="cs"/>
          <w:b/>
          <w:bCs/>
          <w:sz w:val="28"/>
          <w:szCs w:val="28"/>
          <w:u w:val="single"/>
          <w:rtl/>
        </w:rPr>
        <w:t>9</w:t>
      </w:r>
      <w:r w:rsidR="00CB583D">
        <w:rPr>
          <w:rFonts w:hint="cs"/>
          <w:b/>
          <w:bCs/>
          <w:sz w:val="28"/>
          <w:szCs w:val="28"/>
          <w:u w:val="single"/>
          <w:rtl/>
        </w:rPr>
        <w:t>/25</w:t>
      </w:r>
      <w:r>
        <w:rPr>
          <w:b/>
          <w:bCs/>
          <w:sz w:val="28"/>
          <w:szCs w:val="28"/>
          <w:u w:val="single"/>
          <w:rtl/>
        </w:rPr>
        <w:br/>
      </w:r>
    </w:p>
    <w:p w14:paraId="5B571E4D" w14:textId="77777777" w:rsidR="002A65D8" w:rsidRDefault="002A65D8" w:rsidP="002A65D8">
      <w:pPr>
        <w:autoSpaceDE w:val="0"/>
        <w:autoSpaceDN w:val="0"/>
        <w:adjustRightInd w:val="0"/>
        <w:rPr>
          <w:rFonts w:ascii="David" w:hAnsi="David" w:cs="David"/>
          <w:noProof w:val="0"/>
          <w:sz w:val="26"/>
          <w:szCs w:val="26"/>
          <w:rtl/>
          <w:lang w:eastAsia="en-US"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להלן מועדי דיווח ו</w:t>
      </w:r>
      <w:r w:rsidR="00FF5707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תשלום של תשלומי החובה המשולמים במהלך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חודש בגין</w:t>
      </w:r>
    </w:p>
    <w:p w14:paraId="3832459E" w14:textId="38B7CEE1" w:rsidR="00E21CF1" w:rsidRDefault="002A65D8" w:rsidP="002A65D8">
      <w:pPr>
        <w:rPr>
          <w:rtl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דוחות של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חודש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שעבר</w:t>
      </w:r>
      <w:r>
        <w:rPr>
          <w:rFonts w:ascii="David" w:hAnsi="David" w:cs="David" w:hint="cs"/>
          <w:noProof w:val="0"/>
          <w:sz w:val="26"/>
          <w:szCs w:val="26"/>
          <w:rtl/>
          <w:lang w:eastAsia="en-US"/>
        </w:rPr>
        <w:t>:</w:t>
      </w:r>
    </w:p>
    <w:p w14:paraId="7BA58979" w14:textId="77777777" w:rsidR="00E21CF1" w:rsidRDefault="00E21CF1" w:rsidP="00E21CF1">
      <w:pPr>
        <w:rPr>
          <w:rtl/>
        </w:rPr>
      </w:pPr>
    </w:p>
    <w:p w14:paraId="1897E750" w14:textId="77777777" w:rsidR="00E21CF1" w:rsidRPr="00E21CF1" w:rsidRDefault="00E21CF1" w:rsidP="00E21CF1">
      <w:pPr>
        <w:rPr>
          <w:rtl/>
        </w:rPr>
      </w:pPr>
    </w:p>
    <w:tbl>
      <w:tblPr>
        <w:bidiVisual/>
        <w:tblW w:w="0" w:type="auto"/>
        <w:tblInd w:w="1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2126"/>
        <w:gridCol w:w="2000"/>
      </w:tblGrid>
      <w:tr w:rsidR="002A4487" w14:paraId="34878530" w14:textId="77777777" w:rsidTr="009A6FCB">
        <w:trPr>
          <w:trHeight w:val="375"/>
        </w:trPr>
        <w:tc>
          <w:tcPr>
            <w:tcW w:w="2643" w:type="dxa"/>
          </w:tcPr>
          <w:p w14:paraId="1691A163" w14:textId="77777777" w:rsidR="002A4487" w:rsidRPr="008870FC" w:rsidRDefault="002A4487" w:rsidP="009A6FCB">
            <w:pPr>
              <w:pStyle w:val="20"/>
              <w:spacing w:after="0" w:line="360" w:lineRule="auto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6BE904B7" w14:textId="77777777" w:rsidR="002A4487" w:rsidRPr="008870FC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מועד אחרון להגשה</w:t>
            </w:r>
            <w:r w:rsidRPr="008870FC">
              <w:rPr>
                <w:rFonts w:cs="David"/>
                <w:b/>
                <w:bCs/>
                <w:sz w:val="28"/>
                <w:szCs w:val="28"/>
                <w:rtl/>
              </w:rPr>
              <w:br/>
            </w: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עד שעה 14:00  ב:</w:t>
            </w:r>
          </w:p>
        </w:tc>
        <w:tc>
          <w:tcPr>
            <w:tcW w:w="2000" w:type="dxa"/>
          </w:tcPr>
          <w:p w14:paraId="6566D1B2" w14:textId="77777777" w:rsidR="002A4487" w:rsidRPr="008870FC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מועד תשלום</w:t>
            </w:r>
          </w:p>
        </w:tc>
      </w:tr>
      <w:tr w:rsidR="006C1E9E" w14:paraId="67490D18" w14:textId="77777777" w:rsidTr="009A6FCB">
        <w:trPr>
          <w:trHeight w:val="593"/>
        </w:trPr>
        <w:tc>
          <w:tcPr>
            <w:tcW w:w="2643" w:type="dxa"/>
            <w:vAlign w:val="center"/>
          </w:tcPr>
          <w:p w14:paraId="4E0D4F04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קיבוץ </w:t>
            </w:r>
            <w:r>
              <w:rPr>
                <w:rFonts w:cs="David" w:hint="cs"/>
                <w:sz w:val="24"/>
                <w:szCs w:val="24"/>
                <w:rtl/>
              </w:rPr>
              <w:t>שיתופי</w:t>
            </w:r>
          </w:p>
        </w:tc>
        <w:tc>
          <w:tcPr>
            <w:tcW w:w="2126" w:type="dxa"/>
            <w:vAlign w:val="center"/>
          </w:tcPr>
          <w:p w14:paraId="6F9D185A" w14:textId="5984F480" w:rsidR="006C1E9E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DC56A0">
              <w:rPr>
                <w:rFonts w:cs="David" w:hint="cs"/>
                <w:sz w:val="24"/>
                <w:szCs w:val="24"/>
                <w:rtl/>
              </w:rPr>
              <w:t>1</w:t>
            </w:r>
            <w:r w:rsidR="00576FBD">
              <w:rPr>
                <w:rFonts w:cs="David" w:hint="cs"/>
                <w:sz w:val="24"/>
                <w:szCs w:val="24"/>
                <w:rtl/>
              </w:rPr>
              <w:t>/10/25</w:t>
            </w:r>
          </w:p>
        </w:tc>
        <w:tc>
          <w:tcPr>
            <w:tcW w:w="2000" w:type="dxa"/>
            <w:vAlign w:val="center"/>
          </w:tcPr>
          <w:p w14:paraId="78BC34F8" w14:textId="0816FB46" w:rsidR="006C1E9E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576FBD">
              <w:rPr>
                <w:rFonts w:cs="David" w:hint="cs"/>
                <w:sz w:val="24"/>
                <w:szCs w:val="24"/>
                <w:rtl/>
              </w:rPr>
              <w:t>0/10/25</w:t>
            </w:r>
          </w:p>
        </w:tc>
      </w:tr>
      <w:tr w:rsidR="006C1E9E" w14:paraId="007E28CA" w14:textId="77777777" w:rsidTr="009A6FCB">
        <w:trPr>
          <w:trHeight w:val="593"/>
        </w:trPr>
        <w:tc>
          <w:tcPr>
            <w:tcW w:w="2643" w:type="dxa"/>
            <w:vAlign w:val="center"/>
          </w:tcPr>
          <w:p w14:paraId="78884D6C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ניכויים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ומקדמות </w:t>
            </w:r>
            <w:r w:rsidRPr="008870FC">
              <w:rPr>
                <w:rFonts w:cs="David" w:hint="cs"/>
                <w:sz w:val="24"/>
                <w:szCs w:val="24"/>
                <w:rtl/>
              </w:rPr>
              <w:t>מס הכנסה</w:t>
            </w:r>
          </w:p>
        </w:tc>
        <w:tc>
          <w:tcPr>
            <w:tcW w:w="2126" w:type="dxa"/>
            <w:vAlign w:val="center"/>
          </w:tcPr>
          <w:p w14:paraId="200F242B" w14:textId="31193EAC" w:rsidR="006C1E9E" w:rsidRPr="008870FC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576FBD">
              <w:rPr>
                <w:rFonts w:cs="David" w:hint="cs"/>
                <w:sz w:val="24"/>
                <w:szCs w:val="24"/>
                <w:rtl/>
              </w:rPr>
              <w:t>5/10/25</w:t>
            </w:r>
          </w:p>
        </w:tc>
        <w:tc>
          <w:tcPr>
            <w:tcW w:w="2000" w:type="dxa"/>
            <w:vAlign w:val="center"/>
          </w:tcPr>
          <w:p w14:paraId="7FEB49E1" w14:textId="702D1D8C" w:rsidR="006C1E9E" w:rsidRPr="008870FC" w:rsidRDefault="00576FBD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22/10/25</w:t>
            </w:r>
          </w:p>
        </w:tc>
      </w:tr>
      <w:tr w:rsidR="006C1E9E" w14:paraId="11D87DC9" w14:textId="77777777" w:rsidTr="009A6FCB">
        <w:trPr>
          <w:trHeight w:val="553"/>
        </w:trPr>
        <w:tc>
          <w:tcPr>
            <w:tcW w:w="2643" w:type="dxa"/>
            <w:vAlign w:val="center"/>
          </w:tcPr>
          <w:p w14:paraId="02EF7E2A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מע"מ </w:t>
            </w:r>
          </w:p>
        </w:tc>
        <w:tc>
          <w:tcPr>
            <w:tcW w:w="2126" w:type="dxa"/>
            <w:vAlign w:val="center"/>
          </w:tcPr>
          <w:p w14:paraId="38C7CE40" w14:textId="224014F1" w:rsidR="006C1E9E" w:rsidRPr="008870FC" w:rsidRDefault="00FB1B45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576FBD">
              <w:rPr>
                <w:rFonts w:cs="David" w:hint="cs"/>
                <w:sz w:val="24"/>
                <w:szCs w:val="24"/>
                <w:rtl/>
              </w:rPr>
              <w:t>6/10/25</w:t>
            </w:r>
          </w:p>
        </w:tc>
        <w:tc>
          <w:tcPr>
            <w:tcW w:w="2000" w:type="dxa"/>
            <w:vAlign w:val="center"/>
          </w:tcPr>
          <w:p w14:paraId="64404D0B" w14:textId="06C32876" w:rsidR="006C1E9E" w:rsidRPr="008870FC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  <w:r w:rsidR="00576FBD">
              <w:rPr>
                <w:rFonts w:cs="David" w:hint="cs"/>
                <w:sz w:val="24"/>
                <w:szCs w:val="24"/>
                <w:rtl/>
              </w:rPr>
              <w:t>2/10/25</w:t>
            </w:r>
          </w:p>
        </w:tc>
      </w:tr>
    </w:tbl>
    <w:p w14:paraId="395E32E1" w14:textId="77777777" w:rsidR="002A4487" w:rsidRDefault="002A4487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6DD2B7AE" w14:textId="77777777" w:rsidR="00AB2B9E" w:rsidRDefault="00AB2B9E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47DD752A" w14:textId="77777777" w:rsidR="005C6D97" w:rsidRDefault="005C6D97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15E495EA" w14:textId="77777777" w:rsidR="002A4487" w:rsidRDefault="00431394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  <w:r>
        <w:rPr>
          <w:rFonts w:ascii="Comic Sans MS" w:hAnsi="Comic Sans MS" w:cs="David" w:hint="cs"/>
          <w:sz w:val="24"/>
          <w:szCs w:val="24"/>
          <w:rtl/>
        </w:rPr>
        <w:t>ה</w:t>
      </w:r>
      <w:r w:rsidR="00EE02A2">
        <w:rPr>
          <w:rFonts w:ascii="Comic Sans MS" w:hAnsi="Comic Sans MS" w:cs="David" w:hint="cs"/>
          <w:sz w:val="24"/>
          <w:szCs w:val="24"/>
          <w:rtl/>
        </w:rPr>
        <w:t>מועדים עפ"י התאחדות הארגונים.</w:t>
      </w:r>
      <w:r>
        <w:rPr>
          <w:rFonts w:ascii="Comic Sans MS" w:hAnsi="Comic Sans MS" w:cs="David" w:hint="cs"/>
          <w:sz w:val="24"/>
          <w:szCs w:val="24"/>
          <w:rtl/>
        </w:rPr>
        <w:t xml:space="preserve"> </w:t>
      </w:r>
      <w:r w:rsidRPr="00431394">
        <w:rPr>
          <w:rFonts w:ascii="Comic Sans MS" w:hAnsi="Comic Sans MS" w:cs="David"/>
          <w:sz w:val="24"/>
          <w:szCs w:val="24"/>
          <w:rtl/>
        </w:rPr>
        <w:t xml:space="preserve">אם </w:t>
      </w:r>
      <w:r w:rsidR="0008282B">
        <w:rPr>
          <w:rFonts w:ascii="Comic Sans MS" w:hAnsi="Comic Sans MS" w:cs="David" w:hint="cs"/>
          <w:sz w:val="24"/>
          <w:szCs w:val="24"/>
          <w:rtl/>
        </w:rPr>
        <w:t>יחולו שינויים כלשהם</w:t>
      </w:r>
      <w:r w:rsidRPr="00431394">
        <w:rPr>
          <w:rFonts w:ascii="Comic Sans MS" w:hAnsi="Comic Sans MS" w:cs="David"/>
          <w:sz w:val="24"/>
          <w:szCs w:val="24"/>
          <w:rtl/>
        </w:rPr>
        <w:t>, נעדכן בהתאם</w:t>
      </w:r>
      <w:r>
        <w:rPr>
          <w:rFonts w:ascii="Comic Sans MS" w:hAnsi="Comic Sans MS" w:cs="David" w:hint="cs"/>
          <w:sz w:val="24"/>
          <w:szCs w:val="24"/>
          <w:rtl/>
        </w:rPr>
        <w:t>.</w:t>
      </w:r>
    </w:p>
    <w:p w14:paraId="7D57FAAF" w14:textId="77777777" w:rsidR="00537D12" w:rsidRDefault="00537D12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0EC12047" w14:textId="77777777" w:rsidR="002A4487" w:rsidRPr="00B34434" w:rsidRDefault="00E41C87" w:rsidP="00E41C87">
      <w:pPr>
        <w:pStyle w:val="3"/>
        <w:spacing w:before="360"/>
        <w:ind w:left="4109" w:firstLine="1521"/>
        <w:jc w:val="both"/>
        <w:rPr>
          <w:rFonts w:ascii="Comic Sans MS" w:hAnsi="Comic Sans MS"/>
          <w:rtl/>
        </w:rPr>
      </w:pPr>
      <w:r>
        <w:rPr>
          <w:rFonts w:ascii="Comic Sans MS" w:hAnsi="Comic Sans MS" w:hint="cs"/>
          <w:rtl/>
        </w:rPr>
        <w:t xml:space="preserve">  </w:t>
      </w:r>
      <w:r w:rsidR="002A4487" w:rsidRPr="00B34434">
        <w:rPr>
          <w:rFonts w:ascii="Comic Sans MS" w:hAnsi="Comic Sans MS" w:hint="cs"/>
          <w:rtl/>
        </w:rPr>
        <w:t>ב ב ר כ ה</w:t>
      </w:r>
    </w:p>
    <w:p w14:paraId="22000C40" w14:textId="77777777" w:rsidR="002A4487" w:rsidRDefault="00E41C87" w:rsidP="00E41C87">
      <w:pPr>
        <w:pStyle w:val="8"/>
        <w:ind w:left="4910"/>
        <w:rPr>
          <w:rtl/>
        </w:rPr>
      </w:pPr>
      <w:r>
        <w:rPr>
          <w:rFonts w:hint="cs"/>
          <w:rtl/>
        </w:rPr>
        <w:t xml:space="preserve">  </w:t>
      </w:r>
      <w:r w:rsidR="002A4487">
        <w:rPr>
          <w:rFonts w:hint="cs"/>
          <w:rtl/>
        </w:rPr>
        <w:t xml:space="preserve">יהודה אביישר </w:t>
      </w:r>
      <w:r>
        <w:rPr>
          <w:rtl/>
        </w:rPr>
        <w:t>–</w:t>
      </w:r>
      <w:r w:rsidR="002A4487">
        <w:rPr>
          <w:rFonts w:hint="cs"/>
          <w:rtl/>
        </w:rPr>
        <w:t xml:space="preserve"> חשב</w:t>
      </w:r>
      <w:r>
        <w:rPr>
          <w:rFonts w:hint="cs"/>
          <w:rtl/>
        </w:rPr>
        <w:t xml:space="preserve"> ומנהל כספים</w:t>
      </w:r>
    </w:p>
    <w:p w14:paraId="76E2BF86" w14:textId="77777777" w:rsidR="002A4487" w:rsidRDefault="002A4487" w:rsidP="00E41C87">
      <w:pPr>
        <w:ind w:left="4109"/>
        <w:rPr>
          <w:rFonts w:cs="David"/>
          <w:sz w:val="24"/>
          <w:szCs w:val="24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E41C87">
        <w:rPr>
          <w:rtl/>
        </w:rPr>
        <w:tab/>
      </w:r>
      <w:r w:rsidR="00E41C87">
        <w:rPr>
          <w:rtl/>
        </w:rPr>
        <w:tab/>
      </w:r>
      <w:r w:rsidRPr="00D45853">
        <w:rPr>
          <w:rFonts w:ascii="Comic Sans MS" w:hAnsi="Comic Sans MS" w:cs="David" w:hint="cs"/>
          <w:sz w:val="24"/>
          <w:szCs w:val="24"/>
          <w:rtl/>
        </w:rPr>
        <w:t>משקי עמק בית שאן</w:t>
      </w:r>
    </w:p>
    <w:p w14:paraId="73DA746F" w14:textId="670561BF" w:rsidR="00831930" w:rsidRDefault="00E67608">
      <w:pPr>
        <w:rPr>
          <w:rFonts w:cs="David"/>
          <w:sz w:val="24"/>
          <w:szCs w:val="24"/>
          <w:rtl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D00B1B" wp14:editId="58EBBED9">
                <wp:simplePos x="0" y="0"/>
                <wp:positionH relativeFrom="column">
                  <wp:posOffset>-475615</wp:posOffset>
                </wp:positionH>
                <wp:positionV relativeFrom="page">
                  <wp:posOffset>1289685</wp:posOffset>
                </wp:positionV>
                <wp:extent cx="6721475" cy="47625"/>
                <wp:effectExtent l="0" t="0" r="3175" b="9525"/>
                <wp:wrapNone/>
                <wp:docPr id="340776699" name="מחבר ישר 340776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21475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4744F" id="מחבר ישר 340776699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7.45pt,101.55pt" to="491.8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" strokecolor="#4a7ebb">
                <o:lock v:ext="edit" shapetype="f"/>
                <w10:wrap anchory="page"/>
              </v:line>
            </w:pict>
          </mc:Fallback>
        </mc:AlternateContent>
      </w:r>
    </w:p>
    <w:p w14:paraId="1EB1B0CD" w14:textId="77777777" w:rsidR="008C15FE" w:rsidRDefault="008C15FE">
      <w:pPr>
        <w:rPr>
          <w:rFonts w:cs="David"/>
          <w:sz w:val="24"/>
          <w:szCs w:val="24"/>
          <w:rtl/>
        </w:rPr>
      </w:pPr>
    </w:p>
    <w:p w14:paraId="21D8604C" w14:textId="77777777" w:rsidR="008C15FE" w:rsidRDefault="008C15FE">
      <w:pPr>
        <w:rPr>
          <w:rFonts w:cs="David"/>
          <w:sz w:val="24"/>
          <w:szCs w:val="24"/>
          <w:rtl/>
        </w:rPr>
      </w:pPr>
    </w:p>
    <w:p w14:paraId="04F30374" w14:textId="77777777" w:rsidR="008C15FE" w:rsidRDefault="008C15FE">
      <w:pPr>
        <w:rPr>
          <w:rFonts w:cs="David"/>
          <w:sz w:val="24"/>
          <w:szCs w:val="24"/>
          <w:rtl/>
        </w:rPr>
      </w:pPr>
    </w:p>
    <w:p w14:paraId="79D82352" w14:textId="77777777" w:rsidR="00CB2626" w:rsidRDefault="00CB2626">
      <w:pPr>
        <w:rPr>
          <w:rFonts w:cs="David"/>
          <w:sz w:val="24"/>
          <w:szCs w:val="24"/>
        </w:rPr>
      </w:pPr>
    </w:p>
    <w:sectPr w:rsidR="00CB2626" w:rsidSect="00EE4472">
      <w:headerReference w:type="default" r:id="rId7"/>
      <w:endnotePr>
        <w:numFmt w:val="lowerLetter"/>
      </w:endnotePr>
      <w:pgSz w:w="11906" w:h="16838" w:code="9"/>
      <w:pgMar w:top="2155" w:right="1134" w:bottom="1304" w:left="1276" w:header="170" w:footer="567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912F4" w14:textId="77777777" w:rsidR="00DF0DE2" w:rsidRDefault="00DF0DE2">
      <w:r>
        <w:separator/>
      </w:r>
    </w:p>
  </w:endnote>
  <w:endnote w:type="continuationSeparator" w:id="0">
    <w:p w14:paraId="4C7D4D14" w14:textId="77777777" w:rsidR="00DF0DE2" w:rsidRDefault="00DF0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A715C" w14:textId="77777777" w:rsidR="00DF0DE2" w:rsidRDefault="00DF0DE2">
      <w:r>
        <w:separator/>
      </w:r>
    </w:p>
  </w:footnote>
  <w:footnote w:type="continuationSeparator" w:id="0">
    <w:p w14:paraId="3FFBED2D" w14:textId="77777777" w:rsidR="00DF0DE2" w:rsidRDefault="00DF0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93E3E" w14:textId="6FF97FA9" w:rsidR="00307A23" w:rsidRPr="00F56511" w:rsidRDefault="00E67608" w:rsidP="00F56511">
    <w:pPr>
      <w:pStyle w:val="a3"/>
      <w:rPr>
        <w:rtl/>
      </w:rPr>
    </w:pPr>
    <w:r>
      <w:rPr>
        <w:rtl/>
      </w:rPr>
      <w:drawing>
        <wp:anchor distT="0" distB="0" distL="114300" distR="114300" simplePos="0" relativeHeight="251657728" behindDoc="1" locked="0" layoutInCell="1" allowOverlap="1" wp14:anchorId="4A037694" wp14:editId="00AC605D">
          <wp:simplePos x="0" y="0"/>
          <wp:positionH relativeFrom="page">
            <wp:posOffset>0</wp:posOffset>
          </wp:positionH>
          <wp:positionV relativeFrom="paragraph">
            <wp:posOffset>-346710</wp:posOffset>
          </wp:positionV>
          <wp:extent cx="7547610" cy="11507470"/>
          <wp:effectExtent l="0" t="0" r="0" b="0"/>
          <wp:wrapNone/>
          <wp:docPr id="1" name="תמונה 8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8" descr="תמונה שמכילה צילום מסך&#10;&#10;התיאור נוצר באופן אוטומט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150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129B8"/>
    <w:multiLevelType w:val="singleLevel"/>
    <w:tmpl w:val="6AF81E08"/>
    <w:lvl w:ilvl="0">
      <w:start w:val="6"/>
      <w:numFmt w:val="decimal"/>
      <w:lvlText w:val="%1"/>
      <w:lvlJc w:val="left"/>
      <w:pPr>
        <w:tabs>
          <w:tab w:val="num" w:pos="6540"/>
        </w:tabs>
        <w:ind w:left="6540" w:right="6540" w:hanging="360"/>
      </w:pPr>
      <w:rPr>
        <w:rFonts w:hint="default"/>
        <w:b/>
        <w:sz w:val="24"/>
      </w:rPr>
    </w:lvl>
  </w:abstractNum>
  <w:num w:numId="1" w16cid:durableId="343244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487"/>
    <w:rsid w:val="0000502F"/>
    <w:rsid w:val="0001384A"/>
    <w:rsid w:val="000264E3"/>
    <w:rsid w:val="00060FBA"/>
    <w:rsid w:val="00070BC9"/>
    <w:rsid w:val="00075DDF"/>
    <w:rsid w:val="0008282B"/>
    <w:rsid w:val="0009313C"/>
    <w:rsid w:val="000C1151"/>
    <w:rsid w:val="000D6D16"/>
    <w:rsid w:val="000F109A"/>
    <w:rsid w:val="00101F7C"/>
    <w:rsid w:val="00127F6E"/>
    <w:rsid w:val="00143745"/>
    <w:rsid w:val="0015465E"/>
    <w:rsid w:val="00156F59"/>
    <w:rsid w:val="0017248C"/>
    <w:rsid w:val="00173C24"/>
    <w:rsid w:val="00175BAA"/>
    <w:rsid w:val="00193FB6"/>
    <w:rsid w:val="001A4A82"/>
    <w:rsid w:val="001E3D64"/>
    <w:rsid w:val="001F18EB"/>
    <w:rsid w:val="00227D2C"/>
    <w:rsid w:val="00246BCC"/>
    <w:rsid w:val="002551BD"/>
    <w:rsid w:val="0025539A"/>
    <w:rsid w:val="002559E6"/>
    <w:rsid w:val="00260220"/>
    <w:rsid w:val="00267468"/>
    <w:rsid w:val="00272D1D"/>
    <w:rsid w:val="002761FD"/>
    <w:rsid w:val="00286167"/>
    <w:rsid w:val="002A1B55"/>
    <w:rsid w:val="002A4487"/>
    <w:rsid w:val="002A65D8"/>
    <w:rsid w:val="002A7800"/>
    <w:rsid w:val="002B5E57"/>
    <w:rsid w:val="002C7BFE"/>
    <w:rsid w:val="002D1392"/>
    <w:rsid w:val="002F3547"/>
    <w:rsid w:val="0030450E"/>
    <w:rsid w:val="00304E7A"/>
    <w:rsid w:val="00307A23"/>
    <w:rsid w:val="00310F54"/>
    <w:rsid w:val="0034291C"/>
    <w:rsid w:val="00344798"/>
    <w:rsid w:val="00346B5A"/>
    <w:rsid w:val="0036618F"/>
    <w:rsid w:val="0036679C"/>
    <w:rsid w:val="00371576"/>
    <w:rsid w:val="0037759A"/>
    <w:rsid w:val="00383EB7"/>
    <w:rsid w:val="003C21F6"/>
    <w:rsid w:val="003C4A5E"/>
    <w:rsid w:val="003D5458"/>
    <w:rsid w:val="003D7C89"/>
    <w:rsid w:val="00407CBE"/>
    <w:rsid w:val="00410455"/>
    <w:rsid w:val="00414471"/>
    <w:rsid w:val="00431394"/>
    <w:rsid w:val="00441ACF"/>
    <w:rsid w:val="00442D9E"/>
    <w:rsid w:val="004563B5"/>
    <w:rsid w:val="00463969"/>
    <w:rsid w:val="00471E66"/>
    <w:rsid w:val="0047482C"/>
    <w:rsid w:val="004B17AB"/>
    <w:rsid w:val="004C71EC"/>
    <w:rsid w:val="004E01DD"/>
    <w:rsid w:val="00511FAA"/>
    <w:rsid w:val="005141BF"/>
    <w:rsid w:val="00516F7E"/>
    <w:rsid w:val="00524699"/>
    <w:rsid w:val="00537D12"/>
    <w:rsid w:val="00545673"/>
    <w:rsid w:val="00576FBD"/>
    <w:rsid w:val="00583D60"/>
    <w:rsid w:val="00593966"/>
    <w:rsid w:val="005A27DB"/>
    <w:rsid w:val="005C6D97"/>
    <w:rsid w:val="00603E6A"/>
    <w:rsid w:val="00603EA5"/>
    <w:rsid w:val="00604AA1"/>
    <w:rsid w:val="00620266"/>
    <w:rsid w:val="006231F6"/>
    <w:rsid w:val="006559D5"/>
    <w:rsid w:val="00660B0B"/>
    <w:rsid w:val="00694DE4"/>
    <w:rsid w:val="00697A36"/>
    <w:rsid w:val="006A5107"/>
    <w:rsid w:val="006B111B"/>
    <w:rsid w:val="006C1E9E"/>
    <w:rsid w:val="006F251B"/>
    <w:rsid w:val="006F732A"/>
    <w:rsid w:val="007206C9"/>
    <w:rsid w:val="007210AC"/>
    <w:rsid w:val="00722553"/>
    <w:rsid w:val="00723DAB"/>
    <w:rsid w:val="00727FD8"/>
    <w:rsid w:val="00732E58"/>
    <w:rsid w:val="00737615"/>
    <w:rsid w:val="00744E98"/>
    <w:rsid w:val="007537A2"/>
    <w:rsid w:val="007627B6"/>
    <w:rsid w:val="00771422"/>
    <w:rsid w:val="00772F97"/>
    <w:rsid w:val="00773499"/>
    <w:rsid w:val="007817AF"/>
    <w:rsid w:val="00787A32"/>
    <w:rsid w:val="00791074"/>
    <w:rsid w:val="007A201C"/>
    <w:rsid w:val="007A3CA0"/>
    <w:rsid w:val="007A488E"/>
    <w:rsid w:val="007A6FF0"/>
    <w:rsid w:val="007B1EC7"/>
    <w:rsid w:val="007B2C2E"/>
    <w:rsid w:val="007C5768"/>
    <w:rsid w:val="007D0AE4"/>
    <w:rsid w:val="007E2961"/>
    <w:rsid w:val="007F38BF"/>
    <w:rsid w:val="007F755B"/>
    <w:rsid w:val="00800E21"/>
    <w:rsid w:val="00802C0A"/>
    <w:rsid w:val="00816FA5"/>
    <w:rsid w:val="00831930"/>
    <w:rsid w:val="008351C6"/>
    <w:rsid w:val="008600CA"/>
    <w:rsid w:val="0089541E"/>
    <w:rsid w:val="008A560C"/>
    <w:rsid w:val="008A6C40"/>
    <w:rsid w:val="008C15FE"/>
    <w:rsid w:val="008C2561"/>
    <w:rsid w:val="008D4E71"/>
    <w:rsid w:val="008D74FC"/>
    <w:rsid w:val="00914A15"/>
    <w:rsid w:val="00920043"/>
    <w:rsid w:val="00920F23"/>
    <w:rsid w:val="00937CD3"/>
    <w:rsid w:val="00945DE2"/>
    <w:rsid w:val="0094759C"/>
    <w:rsid w:val="00965CB5"/>
    <w:rsid w:val="00990405"/>
    <w:rsid w:val="009A6FCB"/>
    <w:rsid w:val="009B7EE4"/>
    <w:rsid w:val="009C31EB"/>
    <w:rsid w:val="009D0C8B"/>
    <w:rsid w:val="009D5ECB"/>
    <w:rsid w:val="009F49C2"/>
    <w:rsid w:val="00A00010"/>
    <w:rsid w:val="00A02503"/>
    <w:rsid w:val="00A02925"/>
    <w:rsid w:val="00A06F31"/>
    <w:rsid w:val="00A1278C"/>
    <w:rsid w:val="00A16302"/>
    <w:rsid w:val="00A2144A"/>
    <w:rsid w:val="00A22AC5"/>
    <w:rsid w:val="00A256E3"/>
    <w:rsid w:val="00A2737D"/>
    <w:rsid w:val="00A36D89"/>
    <w:rsid w:val="00A44747"/>
    <w:rsid w:val="00A53739"/>
    <w:rsid w:val="00A5623C"/>
    <w:rsid w:val="00AA3878"/>
    <w:rsid w:val="00AA7C91"/>
    <w:rsid w:val="00AB2B9E"/>
    <w:rsid w:val="00AB7474"/>
    <w:rsid w:val="00AD3237"/>
    <w:rsid w:val="00AD4473"/>
    <w:rsid w:val="00AE5520"/>
    <w:rsid w:val="00AE6E92"/>
    <w:rsid w:val="00AF4076"/>
    <w:rsid w:val="00AF5133"/>
    <w:rsid w:val="00B16AE6"/>
    <w:rsid w:val="00B53FE6"/>
    <w:rsid w:val="00B54CFD"/>
    <w:rsid w:val="00B61664"/>
    <w:rsid w:val="00B63D27"/>
    <w:rsid w:val="00B82690"/>
    <w:rsid w:val="00B93E95"/>
    <w:rsid w:val="00B9560A"/>
    <w:rsid w:val="00BB165C"/>
    <w:rsid w:val="00BC4255"/>
    <w:rsid w:val="00BC7E9D"/>
    <w:rsid w:val="00BC7F54"/>
    <w:rsid w:val="00C0053D"/>
    <w:rsid w:val="00C00BDA"/>
    <w:rsid w:val="00C1280A"/>
    <w:rsid w:val="00C329F3"/>
    <w:rsid w:val="00C45459"/>
    <w:rsid w:val="00C774B0"/>
    <w:rsid w:val="00C81A07"/>
    <w:rsid w:val="00C85720"/>
    <w:rsid w:val="00C85EEA"/>
    <w:rsid w:val="00C94C47"/>
    <w:rsid w:val="00CB2626"/>
    <w:rsid w:val="00CB583D"/>
    <w:rsid w:val="00CC652E"/>
    <w:rsid w:val="00CD0EEA"/>
    <w:rsid w:val="00CD6F7B"/>
    <w:rsid w:val="00CD73BB"/>
    <w:rsid w:val="00CE5496"/>
    <w:rsid w:val="00D03242"/>
    <w:rsid w:val="00D07BFA"/>
    <w:rsid w:val="00D1414E"/>
    <w:rsid w:val="00D15018"/>
    <w:rsid w:val="00D1595C"/>
    <w:rsid w:val="00D20FB2"/>
    <w:rsid w:val="00D32CFF"/>
    <w:rsid w:val="00D503B6"/>
    <w:rsid w:val="00D8325B"/>
    <w:rsid w:val="00DC4C8D"/>
    <w:rsid w:val="00DC56A0"/>
    <w:rsid w:val="00DD7B4E"/>
    <w:rsid w:val="00DE10B4"/>
    <w:rsid w:val="00DF0DE2"/>
    <w:rsid w:val="00E03AE8"/>
    <w:rsid w:val="00E03E2D"/>
    <w:rsid w:val="00E16029"/>
    <w:rsid w:val="00E21CF1"/>
    <w:rsid w:val="00E37A5B"/>
    <w:rsid w:val="00E37D1E"/>
    <w:rsid w:val="00E41C87"/>
    <w:rsid w:val="00E5330B"/>
    <w:rsid w:val="00E67608"/>
    <w:rsid w:val="00E67D53"/>
    <w:rsid w:val="00E71611"/>
    <w:rsid w:val="00E8473D"/>
    <w:rsid w:val="00EA0F09"/>
    <w:rsid w:val="00EC4FFE"/>
    <w:rsid w:val="00ED17F6"/>
    <w:rsid w:val="00ED4D86"/>
    <w:rsid w:val="00ED57A8"/>
    <w:rsid w:val="00EE02A2"/>
    <w:rsid w:val="00EE4472"/>
    <w:rsid w:val="00EE5FEC"/>
    <w:rsid w:val="00EF6071"/>
    <w:rsid w:val="00F05ACD"/>
    <w:rsid w:val="00F172F3"/>
    <w:rsid w:val="00F51110"/>
    <w:rsid w:val="00F56511"/>
    <w:rsid w:val="00F805AC"/>
    <w:rsid w:val="00F93E22"/>
    <w:rsid w:val="00FA0144"/>
    <w:rsid w:val="00FB1B45"/>
    <w:rsid w:val="00FB5EE9"/>
    <w:rsid w:val="00FB65F0"/>
    <w:rsid w:val="00FB7E3A"/>
    <w:rsid w:val="00FD068A"/>
    <w:rsid w:val="00FD29E5"/>
    <w:rsid w:val="00FE1764"/>
    <w:rsid w:val="00FF3A7F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4106F"/>
  <w15:docId w15:val="{29080F1A-8D12-4949-A73C-2F3FDF1E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B2B9E"/>
    <w:pPr>
      <w:bidi/>
    </w:pPr>
    <w:rPr>
      <w:noProof/>
      <w:lang w:eastAsia="he-IL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David"/>
      <w:bCs/>
      <w:szCs w:val="24"/>
      <w:u w:val="single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David"/>
      <w:bCs/>
      <w:szCs w:val="24"/>
    </w:rPr>
  </w:style>
  <w:style w:type="paragraph" w:styleId="3">
    <w:name w:val="heading 3"/>
    <w:basedOn w:val="a"/>
    <w:next w:val="a"/>
    <w:link w:val="30"/>
    <w:qFormat/>
    <w:rsid w:val="002A4487"/>
    <w:pPr>
      <w:keepNext/>
      <w:spacing w:line="360" w:lineRule="auto"/>
      <w:outlineLvl w:val="2"/>
    </w:pPr>
    <w:rPr>
      <w:rFonts w:cs="David"/>
      <w:sz w:val="24"/>
      <w:szCs w:val="24"/>
    </w:rPr>
  </w:style>
  <w:style w:type="paragraph" w:styleId="4">
    <w:name w:val="heading 4"/>
    <w:basedOn w:val="a"/>
    <w:next w:val="a"/>
    <w:link w:val="40"/>
    <w:qFormat/>
    <w:rsid w:val="002A4487"/>
    <w:pPr>
      <w:keepNext/>
      <w:spacing w:line="360" w:lineRule="auto"/>
      <w:jc w:val="center"/>
      <w:outlineLvl w:val="3"/>
    </w:pPr>
    <w:rPr>
      <w:rFonts w:cs="David"/>
      <w:sz w:val="24"/>
      <w:szCs w:val="24"/>
    </w:rPr>
  </w:style>
  <w:style w:type="paragraph" w:styleId="5">
    <w:name w:val="heading 5"/>
    <w:basedOn w:val="a"/>
    <w:next w:val="a"/>
    <w:link w:val="50"/>
    <w:qFormat/>
    <w:rsid w:val="002A4487"/>
    <w:pPr>
      <w:keepNext/>
      <w:spacing w:line="360" w:lineRule="auto"/>
      <w:outlineLvl w:val="4"/>
    </w:pPr>
    <w:rPr>
      <w:rFonts w:cs="David"/>
      <w:sz w:val="24"/>
      <w:szCs w:val="24"/>
      <w:u w:val="single"/>
    </w:rPr>
  </w:style>
  <w:style w:type="paragraph" w:styleId="8">
    <w:name w:val="heading 8"/>
    <w:basedOn w:val="a"/>
    <w:next w:val="a"/>
    <w:link w:val="80"/>
    <w:qFormat/>
    <w:rsid w:val="002A4487"/>
    <w:pPr>
      <w:keepNext/>
      <w:spacing w:line="360" w:lineRule="auto"/>
      <w:ind w:left="5760" w:firstLine="720"/>
      <w:outlineLvl w:val="7"/>
    </w:pPr>
    <w:rPr>
      <w:rFonts w:ascii="Comic Sans MS" w:hAnsi="Comic Sans MS" w:cs="Davi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6">
    <w:name w:val="כותרת"/>
    <w:basedOn w:val="a"/>
    <w:next w:val="a7"/>
    <w:pPr>
      <w:spacing w:after="240"/>
      <w:jc w:val="center"/>
    </w:pPr>
    <w:rPr>
      <w:rFonts w:cs="David"/>
      <w:b/>
      <w:bCs/>
      <w:sz w:val="32"/>
      <w:szCs w:val="32"/>
      <w:u w:val="thick"/>
    </w:rPr>
  </w:style>
  <w:style w:type="paragraph" w:styleId="a7">
    <w:name w:val="Body Text"/>
    <w:basedOn w:val="a"/>
    <w:pPr>
      <w:spacing w:after="120" w:line="480" w:lineRule="auto"/>
    </w:pPr>
    <w:rPr>
      <w:rFonts w:cs="David"/>
      <w:sz w:val="24"/>
      <w:szCs w:val="24"/>
    </w:rPr>
  </w:style>
  <w:style w:type="paragraph" w:styleId="a8">
    <w:name w:val="Balloon Text"/>
    <w:basedOn w:val="a"/>
    <w:semiHidden/>
    <w:rsid w:val="00831930"/>
    <w:rPr>
      <w:rFonts w:ascii="Tahoma" w:hAnsi="Tahoma" w:cs="Tahoma"/>
      <w:sz w:val="16"/>
      <w:szCs w:val="16"/>
    </w:rPr>
  </w:style>
  <w:style w:type="character" w:customStyle="1" w:styleId="a5">
    <w:name w:val="כותרת תחתונה תו"/>
    <w:link w:val="a4"/>
    <w:rsid w:val="00ED17F6"/>
    <w:rPr>
      <w:noProof/>
      <w:lang w:eastAsia="he-IL"/>
    </w:rPr>
  </w:style>
  <w:style w:type="character" w:customStyle="1" w:styleId="30">
    <w:name w:val="כותרת 3 תו"/>
    <w:link w:val="3"/>
    <w:rsid w:val="002A4487"/>
    <w:rPr>
      <w:rFonts w:cs="David"/>
      <w:noProof/>
      <w:sz w:val="24"/>
      <w:szCs w:val="24"/>
      <w:lang w:eastAsia="he-IL"/>
    </w:rPr>
  </w:style>
  <w:style w:type="character" w:customStyle="1" w:styleId="40">
    <w:name w:val="כותרת 4 תו"/>
    <w:link w:val="4"/>
    <w:rsid w:val="002A4487"/>
    <w:rPr>
      <w:rFonts w:cs="David"/>
      <w:noProof/>
      <w:sz w:val="24"/>
      <w:szCs w:val="24"/>
      <w:lang w:eastAsia="he-IL"/>
    </w:rPr>
  </w:style>
  <w:style w:type="character" w:customStyle="1" w:styleId="50">
    <w:name w:val="כותרת 5 תו"/>
    <w:link w:val="5"/>
    <w:rsid w:val="002A4487"/>
    <w:rPr>
      <w:rFonts w:cs="David"/>
      <w:noProof/>
      <w:sz w:val="24"/>
      <w:szCs w:val="24"/>
      <w:u w:val="single"/>
      <w:lang w:eastAsia="he-IL"/>
    </w:rPr>
  </w:style>
  <w:style w:type="character" w:customStyle="1" w:styleId="80">
    <w:name w:val="כותרת 8 תו"/>
    <w:link w:val="8"/>
    <w:rsid w:val="002A4487"/>
    <w:rPr>
      <w:rFonts w:ascii="Comic Sans MS" w:hAnsi="Comic Sans MS" w:cs="David"/>
      <w:noProof/>
      <w:sz w:val="24"/>
      <w:szCs w:val="24"/>
      <w:lang w:eastAsia="he-IL"/>
    </w:rPr>
  </w:style>
  <w:style w:type="paragraph" w:styleId="20">
    <w:name w:val="Body Text 2"/>
    <w:basedOn w:val="a"/>
    <w:link w:val="21"/>
    <w:rsid w:val="002A4487"/>
    <w:pPr>
      <w:spacing w:after="120" w:line="480" w:lineRule="auto"/>
    </w:pPr>
  </w:style>
  <w:style w:type="character" w:customStyle="1" w:styleId="21">
    <w:name w:val="גוף טקסט 2 תו"/>
    <w:link w:val="20"/>
    <w:rsid w:val="002A4487"/>
    <w:rPr>
      <w:noProof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huda\AppData\Roaming\Templates\&#1502;&#1513;&#1511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משקי</Template>
  <TotalTime>6</TotalTime>
  <Pages>1</Pages>
  <Words>79</Words>
  <Characters>445</Characters>
  <Application>Microsoft Office Word</Application>
  <DocSecurity>0</DocSecurity>
  <Lines>9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נייר מכתבים משקי</vt:lpstr>
    </vt:vector>
  </TitlesOfParts>
  <Company>Mishkei Emek Beit-Shean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נייר מכתבים משקי</dc:title>
  <dc:subject/>
  <dc:creator>משקי - יהודה אביישר</dc:creator>
  <cp:keywords/>
  <cp:lastModifiedBy>משקי - יהודה אביישר</cp:lastModifiedBy>
  <cp:revision>5</cp:revision>
  <cp:lastPrinted>2013-08-26T08:41:00Z</cp:lastPrinted>
  <dcterms:created xsi:type="dcterms:W3CDTF">2025-07-02T11:29:00Z</dcterms:created>
  <dcterms:modified xsi:type="dcterms:W3CDTF">2025-09-30T09:52:00Z</dcterms:modified>
</cp:coreProperties>
</file>