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433C7" w14:textId="77777777" w:rsidR="006B111B" w:rsidRDefault="006B111B">
      <w:pPr>
        <w:rPr>
          <w:rFonts w:cs="David"/>
          <w:sz w:val="24"/>
          <w:szCs w:val="24"/>
          <w:rtl/>
        </w:rPr>
      </w:pPr>
    </w:p>
    <w:p w14:paraId="161316BD" w14:textId="77777777" w:rsidR="00D503B6" w:rsidRDefault="00920F23">
      <w:pPr>
        <w:rPr>
          <w:rFonts w:cs="David"/>
          <w:sz w:val="24"/>
          <w:szCs w:val="24"/>
          <w:rtl/>
        </w:rPr>
      </w:pPr>
      <w:r>
        <w:rPr>
          <w:rFonts w:cs="David" w:hint="eastAsia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"ה</w:t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cs="David" w:hint="eastAsia"/>
          <w:sz w:val="24"/>
          <w:szCs w:val="24"/>
          <w:rtl/>
        </w:rPr>
        <w:t>ו</w:t>
      </w:r>
      <w:r>
        <w:rPr>
          <w:rFonts w:cs="David"/>
          <w:sz w:val="24"/>
          <w:szCs w:val="24"/>
          <w:rtl/>
        </w:rPr>
        <w:t xml:space="preserve">'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תמוז תשפ"ה</w:t>
      </w:r>
    </w:p>
    <w:p w14:paraId="755C0209" w14:textId="77777777" w:rsidR="00920F23" w:rsidRDefault="00920F23">
      <w:pPr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</w:r>
      <w:r>
        <w:rPr>
          <w:rFonts w:cs="David"/>
          <w:sz w:val="24"/>
          <w:szCs w:val="24"/>
          <w:rtl/>
        </w:rPr>
        <w:tab/>
        <w:t>(</w:t>
      </w:r>
      <w:r>
        <w:rPr>
          <w:rFonts w:cs="David" w:hint="eastAsia"/>
          <w:sz w:val="24"/>
          <w:szCs w:val="24"/>
          <w:rtl/>
        </w:rPr>
        <w:t>‏</w:t>
      </w:r>
      <w:r>
        <w:rPr>
          <w:rFonts w:cs="David"/>
          <w:sz w:val="24"/>
          <w:szCs w:val="24"/>
          <w:rtl/>
        </w:rPr>
        <w:t xml:space="preserve">2 </w:t>
      </w:r>
      <w:r>
        <w:rPr>
          <w:rFonts w:cs="David" w:hint="cs"/>
          <w:sz w:val="24"/>
          <w:szCs w:val="24"/>
          <w:rtl/>
        </w:rPr>
        <w:t>ב</w:t>
      </w:r>
      <w:r>
        <w:rPr>
          <w:rFonts w:cs="David"/>
          <w:sz w:val="24"/>
          <w:szCs w:val="24"/>
          <w:rtl/>
        </w:rPr>
        <w:t>יולי 2025)</w:t>
      </w:r>
    </w:p>
    <w:p w14:paraId="65C70801" w14:textId="77777777" w:rsidR="00920F23" w:rsidRDefault="00920F23">
      <w:pPr>
        <w:rPr>
          <w:rFonts w:cs="David"/>
          <w:sz w:val="24"/>
          <w:szCs w:val="24"/>
          <w:rtl/>
        </w:rPr>
      </w:pPr>
    </w:p>
    <w:p w14:paraId="1F8B0E91" w14:textId="77777777" w:rsidR="00304E7A" w:rsidRDefault="00304E7A">
      <w:pPr>
        <w:rPr>
          <w:rFonts w:cs="David"/>
          <w:sz w:val="24"/>
          <w:szCs w:val="24"/>
          <w:rtl/>
        </w:rPr>
      </w:pPr>
    </w:p>
    <w:p w14:paraId="34BAA259" w14:textId="77777777" w:rsidR="002A4487" w:rsidRDefault="002A4487">
      <w:pPr>
        <w:rPr>
          <w:rFonts w:cs="David"/>
          <w:sz w:val="24"/>
          <w:szCs w:val="24"/>
          <w:rtl/>
        </w:rPr>
      </w:pPr>
    </w:p>
    <w:p w14:paraId="76F309B8" w14:textId="77777777" w:rsidR="002A4487" w:rsidRDefault="002A4487" w:rsidP="002A448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לכבוד</w:t>
      </w:r>
    </w:p>
    <w:p w14:paraId="64C8CC6E" w14:textId="77777777" w:rsidR="002A4487" w:rsidRDefault="002A4487" w:rsidP="002A4487">
      <w:pPr>
        <w:pStyle w:val="5"/>
        <w:spacing w:line="240" w:lineRule="auto"/>
        <w:rPr>
          <w:rtl/>
        </w:rPr>
      </w:pPr>
      <w:r>
        <w:rPr>
          <w:rFonts w:hint="cs"/>
          <w:rtl/>
        </w:rPr>
        <w:t>גזברות/הנהלת חשבונות</w:t>
      </w:r>
    </w:p>
    <w:p w14:paraId="06578A15" w14:textId="77777777" w:rsidR="002A4487" w:rsidRDefault="002A4487" w:rsidP="002A4487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שלום רב,</w:t>
      </w:r>
    </w:p>
    <w:p w14:paraId="6758ED3E" w14:textId="77777777" w:rsidR="002A4487" w:rsidRDefault="002A4487" w:rsidP="00E21CF1">
      <w:pPr>
        <w:pStyle w:val="4"/>
        <w:rPr>
          <w:rFonts w:ascii="Comic Sans MS" w:hAnsi="Comic Sans MS"/>
          <w:rtl/>
        </w:rPr>
      </w:pPr>
      <w:r w:rsidRPr="001D3C0A">
        <w:rPr>
          <w:rFonts w:hint="cs"/>
          <w:sz w:val="28"/>
          <w:szCs w:val="28"/>
          <w:rtl/>
        </w:rPr>
        <w:t xml:space="preserve">הנדון: 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תשלומי חובה </w:t>
      </w:r>
      <w:r w:rsidR="00920F23">
        <w:rPr>
          <w:rFonts w:hint="cs"/>
          <w:b/>
          <w:bCs/>
          <w:sz w:val="28"/>
          <w:szCs w:val="28"/>
          <w:u w:val="single"/>
          <w:rtl/>
        </w:rPr>
        <w:t>7</w:t>
      </w:r>
      <w:r w:rsidR="006B111B">
        <w:rPr>
          <w:rFonts w:hint="cs"/>
          <w:b/>
          <w:bCs/>
          <w:sz w:val="28"/>
          <w:szCs w:val="28"/>
          <w:u w:val="single"/>
          <w:rtl/>
        </w:rPr>
        <w:t>/2</w:t>
      </w:r>
      <w:r w:rsidR="00A06F31">
        <w:rPr>
          <w:rFonts w:hint="cs"/>
          <w:b/>
          <w:bCs/>
          <w:sz w:val="28"/>
          <w:szCs w:val="28"/>
          <w:u w:val="single"/>
          <w:rtl/>
        </w:rPr>
        <w:t>5</w:t>
      </w:r>
      <w:r w:rsidRPr="001D3C0A">
        <w:rPr>
          <w:rFonts w:hint="cs"/>
          <w:b/>
          <w:bCs/>
          <w:sz w:val="28"/>
          <w:szCs w:val="28"/>
          <w:u w:val="single"/>
          <w:rtl/>
        </w:rPr>
        <w:t xml:space="preserve"> עבור </w:t>
      </w:r>
      <w:r w:rsidR="00920F23">
        <w:rPr>
          <w:rFonts w:hint="cs"/>
          <w:b/>
          <w:bCs/>
          <w:sz w:val="28"/>
          <w:szCs w:val="28"/>
          <w:u w:val="single"/>
          <w:rtl/>
        </w:rPr>
        <w:t>6</w:t>
      </w:r>
      <w:r w:rsidR="00CB583D">
        <w:rPr>
          <w:rFonts w:hint="cs"/>
          <w:b/>
          <w:bCs/>
          <w:sz w:val="28"/>
          <w:szCs w:val="28"/>
          <w:u w:val="single"/>
          <w:rtl/>
        </w:rPr>
        <w:t>/25</w:t>
      </w:r>
      <w:r>
        <w:rPr>
          <w:b/>
          <w:bCs/>
          <w:sz w:val="28"/>
          <w:szCs w:val="28"/>
          <w:u w:val="single"/>
          <w:rtl/>
        </w:rPr>
        <w:br/>
      </w:r>
    </w:p>
    <w:p w14:paraId="5B571E4D" w14:textId="77777777" w:rsidR="002A65D8" w:rsidRDefault="002A65D8" w:rsidP="002A65D8">
      <w:pPr>
        <w:autoSpaceDE w:val="0"/>
        <w:autoSpaceDN w:val="0"/>
        <w:adjustRightInd w:val="0"/>
        <w:rPr>
          <w:rFonts w:ascii="David" w:hAnsi="David" w:cs="David"/>
          <w:noProof w:val="0"/>
          <w:sz w:val="26"/>
          <w:szCs w:val="26"/>
          <w:rtl/>
          <w:lang w:eastAsia="en-US"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להלן מועדי דיווח ו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תשלום של תשלומי החובה המשולמים במהלך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>חודש בגין</w:t>
      </w:r>
    </w:p>
    <w:p w14:paraId="3832459E" w14:textId="77777777" w:rsidR="00E21CF1" w:rsidRDefault="002A65D8" w:rsidP="002A65D8">
      <w:pPr>
        <w:rPr>
          <w:rtl/>
        </w:rPr>
      </w:pP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דוחות של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ה</w:t>
      </w:r>
      <w:r>
        <w:rPr>
          <w:rFonts w:ascii="David" w:hAnsi="David" w:cs="David"/>
          <w:noProof w:val="0"/>
          <w:sz w:val="26"/>
          <w:szCs w:val="26"/>
          <w:rtl/>
          <w:lang w:eastAsia="en-US"/>
        </w:rPr>
        <w:t xml:space="preserve">חודש </w:t>
      </w:r>
      <w:r w:rsidR="00B61664">
        <w:rPr>
          <w:rFonts w:ascii="David" w:hAnsi="David" w:cs="David" w:hint="cs"/>
          <w:noProof w:val="0"/>
          <w:sz w:val="26"/>
          <w:szCs w:val="26"/>
          <w:rtl/>
          <w:lang w:eastAsia="en-US"/>
        </w:rPr>
        <w:t>שעבר</w:t>
      </w:r>
      <w:r w:rsidR="00FF5707">
        <w:rPr>
          <w:rFonts w:ascii="David" w:hAnsi="David" w:cs="David" w:hint="cs"/>
          <w:noProof w:val="0"/>
          <w:sz w:val="26"/>
          <w:szCs w:val="26"/>
          <w:rtl/>
          <w:lang w:eastAsia="en-US"/>
        </w:rPr>
        <w:t xml:space="preserve"> </w:t>
      </w:r>
      <w:r w:rsidR="00FF5707" w:rsidRPr="00FF5707">
        <w:rPr>
          <w:rFonts w:ascii="David" w:hAnsi="David" w:cs="David" w:hint="cs"/>
          <w:b/>
          <w:bCs/>
          <w:noProof w:val="0"/>
          <w:sz w:val="26"/>
          <w:szCs w:val="26"/>
          <w:rtl/>
          <w:lang w:eastAsia="en-US"/>
        </w:rPr>
        <w:t>המעודכנים</w:t>
      </w:r>
      <w:r>
        <w:rPr>
          <w:rFonts w:ascii="David" w:hAnsi="David" w:cs="David" w:hint="cs"/>
          <w:noProof w:val="0"/>
          <w:sz w:val="26"/>
          <w:szCs w:val="26"/>
          <w:rtl/>
          <w:lang w:eastAsia="en-US"/>
        </w:rPr>
        <w:t>:</w:t>
      </w:r>
    </w:p>
    <w:p w14:paraId="7BA58979" w14:textId="77777777" w:rsidR="00E21CF1" w:rsidRDefault="00E21CF1" w:rsidP="00E21CF1">
      <w:pPr>
        <w:rPr>
          <w:rtl/>
        </w:rPr>
      </w:pPr>
    </w:p>
    <w:p w14:paraId="1897E750" w14:textId="77777777" w:rsidR="00E21CF1" w:rsidRPr="00E21CF1" w:rsidRDefault="00E21CF1" w:rsidP="00E21CF1">
      <w:pPr>
        <w:rPr>
          <w:rtl/>
        </w:rPr>
      </w:pPr>
    </w:p>
    <w:tbl>
      <w:tblPr>
        <w:bidiVisual/>
        <w:tblW w:w="0" w:type="auto"/>
        <w:tblInd w:w="1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3"/>
        <w:gridCol w:w="2126"/>
        <w:gridCol w:w="2000"/>
      </w:tblGrid>
      <w:tr w:rsidR="002A4487" w14:paraId="34878530" w14:textId="77777777" w:rsidTr="009A6FCB">
        <w:trPr>
          <w:trHeight w:val="375"/>
        </w:trPr>
        <w:tc>
          <w:tcPr>
            <w:tcW w:w="2643" w:type="dxa"/>
            <w:shd w:val="clear" w:color="auto" w:fill="auto"/>
          </w:tcPr>
          <w:p w14:paraId="1691A163" w14:textId="77777777" w:rsidR="002A4487" w:rsidRPr="008870FC" w:rsidRDefault="002A4487" w:rsidP="009A6FCB">
            <w:pPr>
              <w:pStyle w:val="20"/>
              <w:spacing w:after="0" w:line="360" w:lineRule="auto"/>
              <w:rPr>
                <w:rFonts w:cs="David"/>
                <w:sz w:val="28"/>
                <w:szCs w:val="28"/>
                <w:rtl/>
              </w:rPr>
            </w:pPr>
          </w:p>
        </w:tc>
        <w:tc>
          <w:tcPr>
            <w:tcW w:w="2126" w:type="dxa"/>
            <w:shd w:val="clear" w:color="auto" w:fill="auto"/>
          </w:tcPr>
          <w:p w14:paraId="6BE904B7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אחרון להגשה</w:t>
            </w:r>
            <w:r w:rsidRPr="008870FC">
              <w:rPr>
                <w:rFonts w:cs="David"/>
                <w:b/>
                <w:bCs/>
                <w:sz w:val="28"/>
                <w:szCs w:val="28"/>
                <w:rtl/>
              </w:rPr>
              <w:br/>
            </w: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עד שעה 14:00  ב:</w:t>
            </w:r>
          </w:p>
        </w:tc>
        <w:tc>
          <w:tcPr>
            <w:tcW w:w="2000" w:type="dxa"/>
            <w:shd w:val="clear" w:color="auto" w:fill="auto"/>
          </w:tcPr>
          <w:p w14:paraId="6566D1B2" w14:textId="77777777" w:rsidR="002A4487" w:rsidRPr="008870FC" w:rsidRDefault="002A4487" w:rsidP="009A6FCB">
            <w:pPr>
              <w:pStyle w:val="20"/>
              <w:spacing w:after="0" w:line="24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8870FC">
              <w:rPr>
                <w:rFonts w:cs="David" w:hint="cs"/>
                <w:b/>
                <w:bCs/>
                <w:sz w:val="28"/>
                <w:szCs w:val="28"/>
                <w:rtl/>
              </w:rPr>
              <w:t>מועד תשלום</w:t>
            </w:r>
          </w:p>
        </w:tc>
      </w:tr>
      <w:tr w:rsidR="006C1E9E" w14:paraId="67490D18" w14:textId="77777777" w:rsidTr="009A6FCB">
        <w:trPr>
          <w:trHeight w:val="593"/>
        </w:trPr>
        <w:tc>
          <w:tcPr>
            <w:tcW w:w="2643" w:type="dxa"/>
            <w:shd w:val="clear" w:color="auto" w:fill="auto"/>
            <w:vAlign w:val="center"/>
          </w:tcPr>
          <w:p w14:paraId="4E0D4F04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קיבוץ </w:t>
            </w:r>
            <w:r>
              <w:rPr>
                <w:rFonts w:cs="David" w:hint="cs"/>
                <w:sz w:val="24"/>
                <w:szCs w:val="24"/>
                <w:rtl/>
              </w:rPr>
              <w:t>שיתופי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9D185A" w14:textId="1A42FB61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FB1B45">
              <w:rPr>
                <w:rFonts w:cs="David" w:hint="cs"/>
                <w:sz w:val="24"/>
                <w:szCs w:val="24"/>
                <w:rtl/>
              </w:rPr>
              <w:t>1/7/25</w:t>
            </w:r>
          </w:p>
        </w:tc>
        <w:tc>
          <w:tcPr>
            <w:tcW w:w="2000" w:type="dxa"/>
            <w:shd w:val="clear" w:color="auto" w:fill="auto"/>
            <w:vAlign w:val="center"/>
          </w:tcPr>
          <w:p w14:paraId="78BC34F8" w14:textId="0290A127" w:rsidR="006C1E9E" w:rsidRDefault="00070BC9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FB1B45">
              <w:rPr>
                <w:rFonts w:cs="David" w:hint="cs"/>
                <w:sz w:val="24"/>
                <w:szCs w:val="24"/>
                <w:rtl/>
              </w:rPr>
              <w:t>4/7/25</w:t>
            </w:r>
          </w:p>
        </w:tc>
      </w:tr>
      <w:tr w:rsidR="006C1E9E" w14:paraId="007E28CA" w14:textId="77777777" w:rsidTr="009A6FCB">
        <w:trPr>
          <w:trHeight w:val="593"/>
        </w:trPr>
        <w:tc>
          <w:tcPr>
            <w:tcW w:w="2643" w:type="dxa"/>
            <w:shd w:val="clear" w:color="auto" w:fill="auto"/>
            <w:vAlign w:val="center"/>
          </w:tcPr>
          <w:p w14:paraId="78884D6C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ניכויים </w:t>
            </w:r>
            <w:r>
              <w:rPr>
                <w:rFonts w:cs="David" w:hint="cs"/>
                <w:sz w:val="24"/>
                <w:szCs w:val="24"/>
                <w:rtl/>
              </w:rPr>
              <w:t xml:space="preserve">ומקדמות </w:t>
            </w:r>
            <w:r w:rsidRPr="008870FC">
              <w:rPr>
                <w:rFonts w:cs="David" w:hint="cs"/>
                <w:sz w:val="24"/>
                <w:szCs w:val="24"/>
                <w:rtl/>
              </w:rPr>
              <w:t>מס הכנסה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0F242B" w14:textId="560BC177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  <w:r w:rsidR="00FB1B45">
              <w:rPr>
                <w:rFonts w:cs="David" w:hint="cs"/>
                <w:sz w:val="24"/>
                <w:szCs w:val="24"/>
                <w:rtl/>
              </w:rPr>
              <w:t>4/7/25</w:t>
            </w:r>
          </w:p>
        </w:tc>
        <w:tc>
          <w:tcPr>
            <w:tcW w:w="2000" w:type="dxa"/>
            <w:shd w:val="clear" w:color="auto" w:fill="auto"/>
            <w:vAlign w:val="center"/>
          </w:tcPr>
          <w:p w14:paraId="7FEB49E1" w14:textId="59EC85C4" w:rsidR="006C1E9E" w:rsidRPr="008870FC" w:rsidRDefault="00FB1B45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18/7/25</w:t>
            </w:r>
          </w:p>
        </w:tc>
      </w:tr>
      <w:tr w:rsidR="006C1E9E" w14:paraId="11D87DC9" w14:textId="77777777" w:rsidTr="009A6FCB">
        <w:trPr>
          <w:trHeight w:val="553"/>
        </w:trPr>
        <w:tc>
          <w:tcPr>
            <w:tcW w:w="2643" w:type="dxa"/>
            <w:shd w:val="clear" w:color="auto" w:fill="auto"/>
            <w:vAlign w:val="center"/>
          </w:tcPr>
          <w:p w14:paraId="02EF7E2A" w14:textId="77777777" w:rsidR="006C1E9E" w:rsidRPr="008870FC" w:rsidRDefault="006C1E9E" w:rsidP="006C1E9E">
            <w:pPr>
              <w:pStyle w:val="20"/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 w:rsidRPr="008870FC">
              <w:rPr>
                <w:rFonts w:cs="David" w:hint="cs"/>
                <w:sz w:val="24"/>
                <w:szCs w:val="24"/>
                <w:rtl/>
              </w:rPr>
              <w:t xml:space="preserve">מע"מ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C7CE40" w14:textId="2100B4E0" w:rsidR="006C1E9E" w:rsidRPr="008870FC" w:rsidRDefault="00FB1B45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18/7/25</w:t>
            </w:r>
          </w:p>
        </w:tc>
        <w:tc>
          <w:tcPr>
            <w:tcW w:w="2000" w:type="dxa"/>
            <w:shd w:val="clear" w:color="auto" w:fill="auto"/>
            <w:vAlign w:val="center"/>
          </w:tcPr>
          <w:p w14:paraId="64404D0B" w14:textId="06CDB079" w:rsidR="006C1E9E" w:rsidRPr="008870FC" w:rsidRDefault="00FF5707" w:rsidP="006C1E9E">
            <w:pPr>
              <w:pStyle w:val="20"/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  <w:r w:rsidR="00FB1B45">
              <w:rPr>
                <w:rFonts w:cs="David" w:hint="cs"/>
                <w:sz w:val="24"/>
                <w:szCs w:val="24"/>
                <w:rtl/>
              </w:rPr>
              <w:t>2/7/25</w:t>
            </w:r>
          </w:p>
        </w:tc>
      </w:tr>
    </w:tbl>
    <w:p w14:paraId="395E32E1" w14:textId="77777777" w:rsidR="002A4487" w:rsidRDefault="002A4487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6DD2B7AE" w14:textId="77777777" w:rsidR="00AB2B9E" w:rsidRDefault="00AB2B9E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47DD752A" w14:textId="77777777" w:rsidR="005C6D97" w:rsidRDefault="005C6D97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15E495EA" w14:textId="77777777" w:rsidR="002A4487" w:rsidRDefault="00431394" w:rsidP="00414471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  <w:r>
        <w:rPr>
          <w:rFonts w:ascii="Comic Sans MS" w:hAnsi="Comic Sans MS" w:cs="David" w:hint="cs"/>
          <w:sz w:val="24"/>
          <w:szCs w:val="24"/>
          <w:rtl/>
        </w:rPr>
        <w:t>ה</w:t>
      </w:r>
      <w:r w:rsidR="00EE02A2">
        <w:rPr>
          <w:rFonts w:ascii="Comic Sans MS" w:hAnsi="Comic Sans MS" w:cs="David" w:hint="cs"/>
          <w:sz w:val="24"/>
          <w:szCs w:val="24"/>
          <w:rtl/>
        </w:rPr>
        <w:t>מועדים עפ"י התאחדות הארגונים.</w:t>
      </w:r>
      <w:r>
        <w:rPr>
          <w:rFonts w:ascii="Comic Sans MS" w:hAnsi="Comic Sans MS" w:cs="David" w:hint="cs"/>
          <w:sz w:val="24"/>
          <w:szCs w:val="24"/>
          <w:rtl/>
        </w:rPr>
        <w:t xml:space="preserve"> </w:t>
      </w:r>
      <w:r w:rsidRPr="00431394">
        <w:rPr>
          <w:rFonts w:ascii="Comic Sans MS" w:hAnsi="Comic Sans MS" w:cs="David"/>
          <w:sz w:val="24"/>
          <w:szCs w:val="24"/>
          <w:rtl/>
        </w:rPr>
        <w:t xml:space="preserve">אם </w:t>
      </w:r>
      <w:r w:rsidR="0008282B">
        <w:rPr>
          <w:rFonts w:ascii="Comic Sans MS" w:hAnsi="Comic Sans MS" w:cs="David" w:hint="cs"/>
          <w:sz w:val="24"/>
          <w:szCs w:val="24"/>
          <w:rtl/>
        </w:rPr>
        <w:t>יחולו שינויים כלשהם</w:t>
      </w:r>
      <w:r w:rsidRPr="00431394">
        <w:rPr>
          <w:rFonts w:ascii="Comic Sans MS" w:hAnsi="Comic Sans MS" w:cs="David"/>
          <w:sz w:val="24"/>
          <w:szCs w:val="24"/>
          <w:rtl/>
        </w:rPr>
        <w:t>, נעדכן בהתאם</w:t>
      </w:r>
      <w:r>
        <w:rPr>
          <w:rFonts w:ascii="Comic Sans MS" w:hAnsi="Comic Sans MS" w:cs="David" w:hint="cs"/>
          <w:sz w:val="24"/>
          <w:szCs w:val="24"/>
          <w:rtl/>
        </w:rPr>
        <w:t>.</w:t>
      </w:r>
    </w:p>
    <w:p w14:paraId="7D57FAAF" w14:textId="77777777" w:rsidR="00537D12" w:rsidRDefault="00537D12" w:rsidP="002A4487">
      <w:pPr>
        <w:pStyle w:val="20"/>
        <w:spacing w:after="0" w:line="240" w:lineRule="auto"/>
        <w:rPr>
          <w:rFonts w:ascii="Comic Sans MS" w:hAnsi="Comic Sans MS" w:cs="David"/>
          <w:sz w:val="24"/>
          <w:szCs w:val="24"/>
          <w:rtl/>
        </w:rPr>
      </w:pPr>
    </w:p>
    <w:p w14:paraId="0EC12047" w14:textId="77777777" w:rsidR="002A4487" w:rsidRPr="00B34434" w:rsidRDefault="00E41C87" w:rsidP="00E41C87">
      <w:pPr>
        <w:pStyle w:val="3"/>
        <w:spacing w:before="360"/>
        <w:ind w:left="4109" w:firstLine="1521"/>
        <w:jc w:val="both"/>
        <w:rPr>
          <w:rFonts w:ascii="Comic Sans MS" w:hAnsi="Comic Sans MS"/>
          <w:rtl/>
        </w:rPr>
      </w:pPr>
      <w:r>
        <w:rPr>
          <w:rFonts w:ascii="Comic Sans MS" w:hAnsi="Comic Sans MS" w:hint="cs"/>
          <w:rtl/>
        </w:rPr>
        <w:t xml:space="preserve">  </w:t>
      </w:r>
      <w:r w:rsidR="002A4487" w:rsidRPr="00B34434">
        <w:rPr>
          <w:rFonts w:ascii="Comic Sans MS" w:hAnsi="Comic Sans MS" w:hint="cs"/>
          <w:rtl/>
        </w:rPr>
        <w:t>ב ב ר כ ה</w:t>
      </w:r>
    </w:p>
    <w:p w14:paraId="22000C40" w14:textId="77777777" w:rsidR="002A4487" w:rsidRDefault="00E41C87" w:rsidP="00E41C87">
      <w:pPr>
        <w:pStyle w:val="8"/>
        <w:ind w:left="4910"/>
        <w:rPr>
          <w:rtl/>
        </w:rPr>
      </w:pPr>
      <w:r>
        <w:rPr>
          <w:rFonts w:hint="cs"/>
          <w:rtl/>
        </w:rPr>
        <w:t xml:space="preserve">  </w:t>
      </w:r>
      <w:r w:rsidR="002A4487">
        <w:rPr>
          <w:rFonts w:hint="cs"/>
          <w:rtl/>
        </w:rPr>
        <w:t xml:space="preserve">יהודה אביישר </w:t>
      </w:r>
      <w:r>
        <w:rPr>
          <w:rtl/>
        </w:rPr>
        <w:t>–</w:t>
      </w:r>
      <w:r w:rsidR="002A4487">
        <w:rPr>
          <w:rFonts w:hint="cs"/>
          <w:rtl/>
        </w:rPr>
        <w:t xml:space="preserve"> חשב</w:t>
      </w:r>
      <w:r>
        <w:rPr>
          <w:rFonts w:hint="cs"/>
          <w:rtl/>
        </w:rPr>
        <w:t xml:space="preserve"> ומנהל כספים</w:t>
      </w:r>
    </w:p>
    <w:p w14:paraId="76E2BF86" w14:textId="77777777" w:rsidR="002A4487" w:rsidRDefault="002A4487" w:rsidP="00E41C87">
      <w:pPr>
        <w:ind w:left="4109"/>
        <w:rPr>
          <w:rFonts w:cs="David"/>
          <w:sz w:val="24"/>
          <w:szCs w:val="24"/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41C87">
        <w:rPr>
          <w:rtl/>
        </w:rPr>
        <w:tab/>
      </w:r>
      <w:r w:rsidR="00E41C87">
        <w:rPr>
          <w:rtl/>
        </w:rPr>
        <w:tab/>
      </w:r>
      <w:r w:rsidRPr="00D45853">
        <w:rPr>
          <w:rFonts w:ascii="Comic Sans MS" w:hAnsi="Comic Sans MS" w:cs="David" w:hint="cs"/>
          <w:sz w:val="24"/>
          <w:szCs w:val="24"/>
          <w:rtl/>
        </w:rPr>
        <w:t>משקי עמק בית שאן</w:t>
      </w:r>
    </w:p>
    <w:p w14:paraId="73DA746F" w14:textId="670561BF" w:rsidR="00831930" w:rsidRDefault="00E67608">
      <w:pPr>
        <w:rPr>
          <w:rFonts w:cs="David"/>
          <w:sz w:val="24"/>
          <w:szCs w:val="24"/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3D00B1B" wp14:editId="58EBBED9">
                <wp:simplePos x="0" y="0"/>
                <wp:positionH relativeFrom="column">
                  <wp:posOffset>-475615</wp:posOffset>
                </wp:positionH>
                <wp:positionV relativeFrom="page">
                  <wp:posOffset>1289685</wp:posOffset>
                </wp:positionV>
                <wp:extent cx="6721475" cy="47625"/>
                <wp:effectExtent l="0" t="0" r="3175" b="9525"/>
                <wp:wrapNone/>
                <wp:docPr id="340776699" name="מחבר ישר 34077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21475" cy="47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4744F" id="מחבר ישר 340776699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7.45pt,101.55pt" to="491.8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" strokecolor="#4a7ebb">
                <o:lock v:ext="edit" shapetype="f"/>
                <w10:wrap anchory="page"/>
              </v:line>
            </w:pict>
          </mc:Fallback>
        </mc:AlternateContent>
      </w:r>
    </w:p>
    <w:p w14:paraId="1EB1B0CD" w14:textId="77777777" w:rsidR="008C15FE" w:rsidRDefault="008C15FE">
      <w:pPr>
        <w:rPr>
          <w:rFonts w:cs="David"/>
          <w:sz w:val="24"/>
          <w:szCs w:val="24"/>
          <w:rtl/>
        </w:rPr>
      </w:pPr>
    </w:p>
    <w:p w14:paraId="21D8604C" w14:textId="77777777" w:rsidR="008C15FE" w:rsidRDefault="008C15FE">
      <w:pPr>
        <w:rPr>
          <w:rFonts w:cs="David"/>
          <w:sz w:val="24"/>
          <w:szCs w:val="24"/>
          <w:rtl/>
        </w:rPr>
      </w:pPr>
    </w:p>
    <w:p w14:paraId="04F30374" w14:textId="77777777" w:rsidR="008C15FE" w:rsidRDefault="008C15FE">
      <w:pPr>
        <w:rPr>
          <w:rFonts w:cs="David"/>
          <w:sz w:val="24"/>
          <w:szCs w:val="24"/>
          <w:rtl/>
        </w:rPr>
      </w:pPr>
    </w:p>
    <w:p w14:paraId="79D82352" w14:textId="77777777" w:rsidR="00CB2626" w:rsidRDefault="00CB2626">
      <w:pPr>
        <w:rPr>
          <w:rFonts w:cs="David"/>
          <w:sz w:val="24"/>
          <w:szCs w:val="24"/>
        </w:rPr>
      </w:pPr>
    </w:p>
    <w:sectPr w:rsidR="00CB2626" w:rsidSect="00EE4472">
      <w:headerReference w:type="default" r:id="rId7"/>
      <w:endnotePr>
        <w:numFmt w:val="lowerLetter"/>
      </w:endnotePr>
      <w:pgSz w:w="11906" w:h="16838" w:code="9"/>
      <w:pgMar w:top="2155" w:right="1134" w:bottom="1304" w:left="1276" w:header="170" w:footer="567" w:gutter="0"/>
      <w:cols w:space="720"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912F4" w14:textId="77777777" w:rsidR="00DF0DE2" w:rsidRDefault="00DF0DE2">
      <w:r>
        <w:separator/>
      </w:r>
    </w:p>
  </w:endnote>
  <w:endnote w:type="continuationSeparator" w:id="0">
    <w:p w14:paraId="4C7D4D14" w14:textId="77777777" w:rsidR="00DF0DE2" w:rsidRDefault="00DF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A715C" w14:textId="77777777" w:rsidR="00DF0DE2" w:rsidRDefault="00DF0DE2">
      <w:r>
        <w:separator/>
      </w:r>
    </w:p>
  </w:footnote>
  <w:footnote w:type="continuationSeparator" w:id="0">
    <w:p w14:paraId="3FFBED2D" w14:textId="77777777" w:rsidR="00DF0DE2" w:rsidRDefault="00DF0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3E3E" w14:textId="6FF97FA9" w:rsidR="00307A23" w:rsidRPr="00F56511" w:rsidRDefault="00E67608" w:rsidP="00F56511">
    <w:pPr>
      <w:pStyle w:val="a3"/>
      <w:rPr>
        <w:rtl/>
      </w:rPr>
    </w:pPr>
    <w:r>
      <w:rPr>
        <w:rtl/>
      </w:rPr>
      <w:drawing>
        <wp:anchor distT="0" distB="0" distL="114300" distR="114300" simplePos="0" relativeHeight="251657728" behindDoc="1" locked="0" layoutInCell="1" allowOverlap="1" wp14:anchorId="4A037694" wp14:editId="00AC605D">
          <wp:simplePos x="0" y="0"/>
          <wp:positionH relativeFrom="page">
            <wp:posOffset>0</wp:posOffset>
          </wp:positionH>
          <wp:positionV relativeFrom="paragraph">
            <wp:posOffset>-346710</wp:posOffset>
          </wp:positionV>
          <wp:extent cx="7547610" cy="11507470"/>
          <wp:effectExtent l="0" t="0" r="0" b="0"/>
          <wp:wrapNone/>
          <wp:docPr id="1" name="תמונה 8" descr="תמונה שמכילה צילום מסך&#10;&#10;התיאור נוצר באופן אוטומט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8" descr="תמונה שמכילה צילום מסך&#10;&#10;התיאור נוצר באופן אוטומטי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507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9129B8"/>
    <w:multiLevelType w:val="singleLevel"/>
    <w:tmpl w:val="6AF81E08"/>
    <w:lvl w:ilvl="0">
      <w:start w:val="6"/>
      <w:numFmt w:val="decimal"/>
      <w:lvlText w:val="%1"/>
      <w:lvlJc w:val="left"/>
      <w:pPr>
        <w:tabs>
          <w:tab w:val="num" w:pos="6540"/>
        </w:tabs>
        <w:ind w:left="6540" w:right="6540" w:hanging="360"/>
      </w:pPr>
      <w:rPr>
        <w:rFonts w:hint="default"/>
        <w:b/>
        <w:sz w:val="24"/>
      </w:rPr>
    </w:lvl>
  </w:abstractNum>
  <w:num w:numId="1" w16cid:durableId="34324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487"/>
    <w:rsid w:val="0000502F"/>
    <w:rsid w:val="0001384A"/>
    <w:rsid w:val="000264E3"/>
    <w:rsid w:val="00060FBA"/>
    <w:rsid w:val="00070BC9"/>
    <w:rsid w:val="00075DDF"/>
    <w:rsid w:val="0008282B"/>
    <w:rsid w:val="0009313C"/>
    <w:rsid w:val="000C1151"/>
    <w:rsid w:val="000D6D16"/>
    <w:rsid w:val="000F109A"/>
    <w:rsid w:val="00101F7C"/>
    <w:rsid w:val="00127F6E"/>
    <w:rsid w:val="00143745"/>
    <w:rsid w:val="0015465E"/>
    <w:rsid w:val="00156F59"/>
    <w:rsid w:val="0017248C"/>
    <w:rsid w:val="00173C24"/>
    <w:rsid w:val="00175BAA"/>
    <w:rsid w:val="00193FB6"/>
    <w:rsid w:val="001A4A82"/>
    <w:rsid w:val="001E3D64"/>
    <w:rsid w:val="001F18EB"/>
    <w:rsid w:val="00227D2C"/>
    <w:rsid w:val="00246BCC"/>
    <w:rsid w:val="002551BD"/>
    <w:rsid w:val="0025539A"/>
    <w:rsid w:val="002559E6"/>
    <w:rsid w:val="00260220"/>
    <w:rsid w:val="00267468"/>
    <w:rsid w:val="00272D1D"/>
    <w:rsid w:val="002761FD"/>
    <w:rsid w:val="00286167"/>
    <w:rsid w:val="002A1B55"/>
    <w:rsid w:val="002A4487"/>
    <w:rsid w:val="002A65D8"/>
    <w:rsid w:val="002A7800"/>
    <w:rsid w:val="002B5E57"/>
    <w:rsid w:val="002C7BFE"/>
    <w:rsid w:val="002D1392"/>
    <w:rsid w:val="002F3547"/>
    <w:rsid w:val="0030450E"/>
    <w:rsid w:val="00304E7A"/>
    <w:rsid w:val="00307A23"/>
    <w:rsid w:val="00310F54"/>
    <w:rsid w:val="0034291C"/>
    <w:rsid w:val="00344798"/>
    <w:rsid w:val="00346B5A"/>
    <w:rsid w:val="0036618F"/>
    <w:rsid w:val="0036679C"/>
    <w:rsid w:val="00371576"/>
    <w:rsid w:val="0037759A"/>
    <w:rsid w:val="003C21F6"/>
    <w:rsid w:val="003C4A5E"/>
    <w:rsid w:val="003D5458"/>
    <w:rsid w:val="003D7C89"/>
    <w:rsid w:val="00407CBE"/>
    <w:rsid w:val="00410455"/>
    <w:rsid w:val="00414471"/>
    <w:rsid w:val="00431394"/>
    <w:rsid w:val="00441ACF"/>
    <w:rsid w:val="00442D9E"/>
    <w:rsid w:val="004563B5"/>
    <w:rsid w:val="00463969"/>
    <w:rsid w:val="00471E66"/>
    <w:rsid w:val="0047482C"/>
    <w:rsid w:val="004B17AB"/>
    <w:rsid w:val="004C71EC"/>
    <w:rsid w:val="004E01DD"/>
    <w:rsid w:val="00511FAA"/>
    <w:rsid w:val="00516F7E"/>
    <w:rsid w:val="00524699"/>
    <w:rsid w:val="00537D12"/>
    <w:rsid w:val="00545673"/>
    <w:rsid w:val="00583D60"/>
    <w:rsid w:val="00593966"/>
    <w:rsid w:val="005A27DB"/>
    <w:rsid w:val="005C6D97"/>
    <w:rsid w:val="00603E6A"/>
    <w:rsid w:val="00603EA5"/>
    <w:rsid w:val="00604AA1"/>
    <w:rsid w:val="00620266"/>
    <w:rsid w:val="006231F6"/>
    <w:rsid w:val="006559D5"/>
    <w:rsid w:val="00660B0B"/>
    <w:rsid w:val="00694DE4"/>
    <w:rsid w:val="00697A36"/>
    <w:rsid w:val="006A5107"/>
    <w:rsid w:val="006B111B"/>
    <w:rsid w:val="006C1E9E"/>
    <w:rsid w:val="006F251B"/>
    <w:rsid w:val="006F732A"/>
    <w:rsid w:val="007206C9"/>
    <w:rsid w:val="007210AC"/>
    <w:rsid w:val="00722553"/>
    <w:rsid w:val="00723DAB"/>
    <w:rsid w:val="00727FD8"/>
    <w:rsid w:val="00732E58"/>
    <w:rsid w:val="00737615"/>
    <w:rsid w:val="00744E98"/>
    <w:rsid w:val="007537A2"/>
    <w:rsid w:val="007627B6"/>
    <w:rsid w:val="00771422"/>
    <w:rsid w:val="00772F97"/>
    <w:rsid w:val="00773499"/>
    <w:rsid w:val="007817AF"/>
    <w:rsid w:val="00787A32"/>
    <w:rsid w:val="00791074"/>
    <w:rsid w:val="007A201C"/>
    <w:rsid w:val="007A3CA0"/>
    <w:rsid w:val="007A488E"/>
    <w:rsid w:val="007A6FF0"/>
    <w:rsid w:val="007B1EC7"/>
    <w:rsid w:val="007B2C2E"/>
    <w:rsid w:val="007C5768"/>
    <w:rsid w:val="007D0AE4"/>
    <w:rsid w:val="007E2961"/>
    <w:rsid w:val="007F38BF"/>
    <w:rsid w:val="007F755B"/>
    <w:rsid w:val="00800E21"/>
    <w:rsid w:val="00802C0A"/>
    <w:rsid w:val="00816FA5"/>
    <w:rsid w:val="00831930"/>
    <w:rsid w:val="008351C6"/>
    <w:rsid w:val="008600CA"/>
    <w:rsid w:val="0089541E"/>
    <w:rsid w:val="008A560C"/>
    <w:rsid w:val="008A6C40"/>
    <w:rsid w:val="008C15FE"/>
    <w:rsid w:val="008C2561"/>
    <w:rsid w:val="008D4E71"/>
    <w:rsid w:val="008D74FC"/>
    <w:rsid w:val="00914A15"/>
    <w:rsid w:val="00920043"/>
    <w:rsid w:val="00920F23"/>
    <w:rsid w:val="00937CD3"/>
    <w:rsid w:val="00945DE2"/>
    <w:rsid w:val="0094759C"/>
    <w:rsid w:val="00965CB5"/>
    <w:rsid w:val="00990405"/>
    <w:rsid w:val="009A6FCB"/>
    <w:rsid w:val="009B7EE4"/>
    <w:rsid w:val="009C31EB"/>
    <w:rsid w:val="009D0C8B"/>
    <w:rsid w:val="009D5ECB"/>
    <w:rsid w:val="009F49C2"/>
    <w:rsid w:val="00A00010"/>
    <w:rsid w:val="00A02503"/>
    <w:rsid w:val="00A02925"/>
    <w:rsid w:val="00A06F31"/>
    <w:rsid w:val="00A1278C"/>
    <w:rsid w:val="00A16302"/>
    <w:rsid w:val="00A2144A"/>
    <w:rsid w:val="00A22AC5"/>
    <w:rsid w:val="00A256E3"/>
    <w:rsid w:val="00A2737D"/>
    <w:rsid w:val="00A36D89"/>
    <w:rsid w:val="00A44747"/>
    <w:rsid w:val="00A53739"/>
    <w:rsid w:val="00A5623C"/>
    <w:rsid w:val="00AA3878"/>
    <w:rsid w:val="00AA7C91"/>
    <w:rsid w:val="00AB2B9E"/>
    <w:rsid w:val="00AB7474"/>
    <w:rsid w:val="00AD3237"/>
    <w:rsid w:val="00AE6E92"/>
    <w:rsid w:val="00AF4076"/>
    <w:rsid w:val="00AF5133"/>
    <w:rsid w:val="00B16AE6"/>
    <w:rsid w:val="00B53FE6"/>
    <w:rsid w:val="00B54CFD"/>
    <w:rsid w:val="00B61664"/>
    <w:rsid w:val="00B63D27"/>
    <w:rsid w:val="00B82690"/>
    <w:rsid w:val="00B93E95"/>
    <w:rsid w:val="00B9560A"/>
    <w:rsid w:val="00BB165C"/>
    <w:rsid w:val="00BC4255"/>
    <w:rsid w:val="00BC7E9D"/>
    <w:rsid w:val="00BC7F54"/>
    <w:rsid w:val="00C0053D"/>
    <w:rsid w:val="00C00BDA"/>
    <w:rsid w:val="00C1280A"/>
    <w:rsid w:val="00C329F3"/>
    <w:rsid w:val="00C45459"/>
    <w:rsid w:val="00C774B0"/>
    <w:rsid w:val="00C81A07"/>
    <w:rsid w:val="00C85720"/>
    <w:rsid w:val="00C85EEA"/>
    <w:rsid w:val="00C94C47"/>
    <w:rsid w:val="00CB2626"/>
    <w:rsid w:val="00CB583D"/>
    <w:rsid w:val="00CC652E"/>
    <w:rsid w:val="00CD0EEA"/>
    <w:rsid w:val="00CD6F7B"/>
    <w:rsid w:val="00CD73BB"/>
    <w:rsid w:val="00CE5496"/>
    <w:rsid w:val="00D03242"/>
    <w:rsid w:val="00D07BFA"/>
    <w:rsid w:val="00D1414E"/>
    <w:rsid w:val="00D15018"/>
    <w:rsid w:val="00D1595C"/>
    <w:rsid w:val="00D20FB2"/>
    <w:rsid w:val="00D32CFF"/>
    <w:rsid w:val="00D503B6"/>
    <w:rsid w:val="00D8325B"/>
    <w:rsid w:val="00DC4C8D"/>
    <w:rsid w:val="00DD7B4E"/>
    <w:rsid w:val="00DE10B4"/>
    <w:rsid w:val="00DF0DE2"/>
    <w:rsid w:val="00E03AE8"/>
    <w:rsid w:val="00E03E2D"/>
    <w:rsid w:val="00E16029"/>
    <w:rsid w:val="00E21CF1"/>
    <w:rsid w:val="00E37A5B"/>
    <w:rsid w:val="00E37D1E"/>
    <w:rsid w:val="00E41C87"/>
    <w:rsid w:val="00E5330B"/>
    <w:rsid w:val="00E67608"/>
    <w:rsid w:val="00E67D53"/>
    <w:rsid w:val="00E71611"/>
    <w:rsid w:val="00E8473D"/>
    <w:rsid w:val="00EA0F09"/>
    <w:rsid w:val="00EC4FFE"/>
    <w:rsid w:val="00ED17F6"/>
    <w:rsid w:val="00ED4D86"/>
    <w:rsid w:val="00ED57A8"/>
    <w:rsid w:val="00EE02A2"/>
    <w:rsid w:val="00EE4472"/>
    <w:rsid w:val="00EE5FEC"/>
    <w:rsid w:val="00EF6071"/>
    <w:rsid w:val="00F05ACD"/>
    <w:rsid w:val="00F172F3"/>
    <w:rsid w:val="00F51110"/>
    <w:rsid w:val="00F56511"/>
    <w:rsid w:val="00F805AC"/>
    <w:rsid w:val="00F93E22"/>
    <w:rsid w:val="00FA0144"/>
    <w:rsid w:val="00FB1B45"/>
    <w:rsid w:val="00FB5EE9"/>
    <w:rsid w:val="00FB65F0"/>
    <w:rsid w:val="00FB7E3A"/>
    <w:rsid w:val="00FD068A"/>
    <w:rsid w:val="00FD29E5"/>
    <w:rsid w:val="00FE1764"/>
    <w:rsid w:val="00FF3A7F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D4106F"/>
  <w15:docId w15:val="{29080F1A-8D12-4949-A73C-2F3FDF1E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B2B9E"/>
    <w:pPr>
      <w:bidi/>
    </w:pPr>
    <w:rPr>
      <w:noProof/>
      <w:lang w:eastAsia="he-IL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David"/>
      <w:bCs/>
      <w:szCs w:val="24"/>
      <w:u w:val="single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David"/>
      <w:bCs/>
      <w:szCs w:val="24"/>
    </w:rPr>
  </w:style>
  <w:style w:type="paragraph" w:styleId="3">
    <w:name w:val="heading 3"/>
    <w:basedOn w:val="a"/>
    <w:next w:val="a"/>
    <w:link w:val="30"/>
    <w:qFormat/>
    <w:rsid w:val="002A4487"/>
    <w:pPr>
      <w:keepNext/>
      <w:spacing w:line="360" w:lineRule="auto"/>
      <w:outlineLvl w:val="2"/>
    </w:pPr>
    <w:rPr>
      <w:rFonts w:cs="David"/>
      <w:sz w:val="24"/>
      <w:szCs w:val="24"/>
    </w:rPr>
  </w:style>
  <w:style w:type="paragraph" w:styleId="4">
    <w:name w:val="heading 4"/>
    <w:basedOn w:val="a"/>
    <w:next w:val="a"/>
    <w:link w:val="40"/>
    <w:qFormat/>
    <w:rsid w:val="002A4487"/>
    <w:pPr>
      <w:keepNext/>
      <w:spacing w:line="360" w:lineRule="auto"/>
      <w:jc w:val="center"/>
      <w:outlineLvl w:val="3"/>
    </w:pPr>
    <w:rPr>
      <w:rFonts w:cs="David"/>
      <w:sz w:val="24"/>
      <w:szCs w:val="24"/>
    </w:rPr>
  </w:style>
  <w:style w:type="paragraph" w:styleId="5">
    <w:name w:val="heading 5"/>
    <w:basedOn w:val="a"/>
    <w:next w:val="a"/>
    <w:link w:val="50"/>
    <w:qFormat/>
    <w:rsid w:val="002A4487"/>
    <w:pPr>
      <w:keepNext/>
      <w:spacing w:line="360" w:lineRule="auto"/>
      <w:outlineLvl w:val="4"/>
    </w:pPr>
    <w:rPr>
      <w:rFonts w:cs="David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2A4487"/>
    <w:pPr>
      <w:keepNext/>
      <w:spacing w:line="360" w:lineRule="auto"/>
      <w:ind w:left="5760" w:firstLine="720"/>
      <w:outlineLvl w:val="7"/>
    </w:pPr>
    <w:rPr>
      <w:rFonts w:ascii="Comic Sans MS" w:hAnsi="Comic Sans MS" w:cs="Davi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6">
    <w:name w:val="כותרת"/>
    <w:basedOn w:val="a"/>
    <w:next w:val="a7"/>
    <w:pPr>
      <w:spacing w:after="240"/>
      <w:jc w:val="center"/>
    </w:pPr>
    <w:rPr>
      <w:rFonts w:cs="David"/>
      <w:b/>
      <w:bCs/>
      <w:sz w:val="32"/>
      <w:szCs w:val="32"/>
      <w:u w:val="thick"/>
    </w:rPr>
  </w:style>
  <w:style w:type="paragraph" w:styleId="a7">
    <w:name w:val="Body Text"/>
    <w:basedOn w:val="a"/>
    <w:pPr>
      <w:spacing w:after="120" w:line="480" w:lineRule="auto"/>
    </w:pPr>
    <w:rPr>
      <w:rFonts w:cs="David"/>
      <w:sz w:val="24"/>
      <w:szCs w:val="24"/>
    </w:rPr>
  </w:style>
  <w:style w:type="paragraph" w:styleId="a8">
    <w:name w:val="Balloon Text"/>
    <w:basedOn w:val="a"/>
    <w:semiHidden/>
    <w:rsid w:val="00831930"/>
    <w:rPr>
      <w:rFonts w:ascii="Tahoma" w:hAnsi="Tahoma" w:cs="Tahoma"/>
      <w:sz w:val="16"/>
      <w:szCs w:val="16"/>
    </w:rPr>
  </w:style>
  <w:style w:type="character" w:customStyle="1" w:styleId="a5">
    <w:name w:val="כותרת תחתונה תו"/>
    <w:link w:val="a4"/>
    <w:rsid w:val="00ED17F6"/>
    <w:rPr>
      <w:noProof/>
      <w:lang w:eastAsia="he-IL"/>
    </w:rPr>
  </w:style>
  <w:style w:type="character" w:customStyle="1" w:styleId="30">
    <w:name w:val="כותרת 3 תו"/>
    <w:link w:val="3"/>
    <w:rsid w:val="002A4487"/>
    <w:rPr>
      <w:rFonts w:cs="David"/>
      <w:noProof/>
      <w:sz w:val="24"/>
      <w:szCs w:val="24"/>
      <w:lang w:eastAsia="he-IL"/>
    </w:rPr>
  </w:style>
  <w:style w:type="character" w:customStyle="1" w:styleId="40">
    <w:name w:val="כותרת 4 תו"/>
    <w:link w:val="4"/>
    <w:rsid w:val="002A4487"/>
    <w:rPr>
      <w:rFonts w:cs="David"/>
      <w:noProof/>
      <w:sz w:val="24"/>
      <w:szCs w:val="24"/>
      <w:lang w:eastAsia="he-IL"/>
    </w:rPr>
  </w:style>
  <w:style w:type="character" w:customStyle="1" w:styleId="50">
    <w:name w:val="כותרת 5 תו"/>
    <w:link w:val="5"/>
    <w:rsid w:val="002A4487"/>
    <w:rPr>
      <w:rFonts w:cs="David"/>
      <w:noProof/>
      <w:sz w:val="24"/>
      <w:szCs w:val="24"/>
      <w:u w:val="single"/>
      <w:lang w:eastAsia="he-IL"/>
    </w:rPr>
  </w:style>
  <w:style w:type="character" w:customStyle="1" w:styleId="80">
    <w:name w:val="כותרת 8 תו"/>
    <w:link w:val="8"/>
    <w:rsid w:val="002A4487"/>
    <w:rPr>
      <w:rFonts w:ascii="Comic Sans MS" w:hAnsi="Comic Sans MS" w:cs="David"/>
      <w:noProof/>
      <w:sz w:val="24"/>
      <w:szCs w:val="24"/>
      <w:lang w:eastAsia="he-IL"/>
    </w:rPr>
  </w:style>
  <w:style w:type="paragraph" w:styleId="20">
    <w:name w:val="Body Text 2"/>
    <w:basedOn w:val="a"/>
    <w:link w:val="21"/>
    <w:rsid w:val="002A4487"/>
    <w:pPr>
      <w:spacing w:after="120" w:line="480" w:lineRule="auto"/>
    </w:pPr>
  </w:style>
  <w:style w:type="character" w:customStyle="1" w:styleId="21">
    <w:name w:val="גוף טקסט 2 תו"/>
    <w:link w:val="20"/>
    <w:rsid w:val="002A4487"/>
    <w:rPr>
      <w:noProof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huda\AppData\Roaming\Templates\&#1502;&#1513;&#1511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משקי</Template>
  <TotalTime>0</TotalTime>
  <Pages>1</Pages>
  <Words>81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נייר מכתבים משקי</vt:lpstr>
    </vt:vector>
  </TitlesOfParts>
  <Company>Mishkei Emek Beit-Shean</Company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נייר מכתבים משקי</dc:title>
  <dc:subject/>
  <dc:creator>משקי - יהודה אביישר</dc:creator>
  <cp:keywords/>
  <cp:lastModifiedBy>משקי - יהודה אביישר</cp:lastModifiedBy>
  <cp:revision>2</cp:revision>
  <cp:lastPrinted>2013-08-26T08:41:00Z</cp:lastPrinted>
  <dcterms:created xsi:type="dcterms:W3CDTF">2025-07-02T11:29:00Z</dcterms:created>
  <dcterms:modified xsi:type="dcterms:W3CDTF">2025-07-02T11:29:00Z</dcterms:modified>
</cp:coreProperties>
</file>